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="-1090" w:tblpY="1"/>
        <w:tblOverlap w:val="never"/>
        <w:tblW w:w="11515" w:type="dxa"/>
        <w:tblLayout w:type="fixed"/>
        <w:tblLook w:val="04A0" w:firstRow="1" w:lastRow="0" w:firstColumn="1" w:lastColumn="0" w:noHBand="0" w:noVBand="1"/>
      </w:tblPr>
      <w:tblGrid>
        <w:gridCol w:w="2255"/>
        <w:gridCol w:w="540"/>
        <w:gridCol w:w="2745"/>
        <w:gridCol w:w="225"/>
        <w:gridCol w:w="540"/>
        <w:gridCol w:w="5210"/>
      </w:tblGrid>
      <w:tr w:rsidR="005E4F47" w:rsidRPr="00D55A6C" w14:paraId="75552EC6" w14:textId="77777777" w:rsidTr="00C87639">
        <w:trPr>
          <w:trHeight w:val="494"/>
        </w:trPr>
        <w:tc>
          <w:tcPr>
            <w:tcW w:w="11515" w:type="dxa"/>
            <w:gridSpan w:val="6"/>
            <w:tcMar>
              <w:left w:w="115" w:type="dxa"/>
              <w:right w:w="115" w:type="dxa"/>
            </w:tcMar>
          </w:tcPr>
          <w:p w14:paraId="5E115039" w14:textId="68AC61E9" w:rsidR="005E4F47" w:rsidRPr="00D55A6C" w:rsidRDefault="00DB33E2" w:rsidP="00F6376E">
            <w:pPr>
              <w:tabs>
                <w:tab w:val="left" w:pos="3713"/>
              </w:tabs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21259925"/>
                <w:lock w:val="contentLocked"/>
                <w:placeholder>
                  <w:docPart w:val="3A21FBF5256145979D49C330B66C1232"/>
                </w:placeholder>
                <w:temporary/>
                <w:showingPlcHdr/>
                <w15:appearance w15:val="hidden"/>
              </w:sdtPr>
              <w:sdtEndPr/>
              <w:sdtContent>
                <w:r w:rsidR="005E4F47" w:rsidRPr="00D55A6C">
                  <w:rPr>
                    <w:rFonts w:cstheme="minorHAnsi"/>
                    <w:b/>
                    <w:bCs/>
                    <w:sz w:val="24"/>
                    <w:szCs w:val="24"/>
                  </w:rPr>
                  <w:t>Activity Description:</w:t>
                </w:r>
              </w:sdtContent>
            </w:sdt>
            <w:r w:rsidR="00B055D9" w:rsidRPr="00D55A6C">
              <w:rPr>
                <w:rFonts w:cstheme="minorHAnsi"/>
                <w:sz w:val="24"/>
                <w:szCs w:val="24"/>
              </w:rPr>
              <w:t xml:space="preserve"> </w:t>
            </w:r>
            <w:r w:rsidR="00B055D9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0" w:name="Text19"/>
            <w:r w:rsidR="00B055D9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B055D9" w:rsidRPr="00D55A6C">
              <w:rPr>
                <w:rFonts w:cstheme="minorHAnsi"/>
                <w:sz w:val="24"/>
                <w:szCs w:val="24"/>
              </w:rPr>
            </w:r>
            <w:r w:rsidR="00B055D9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D461A7" w:rsidRPr="00D55A6C">
              <w:rPr>
                <w:rFonts w:cstheme="minorHAnsi"/>
                <w:sz w:val="24"/>
                <w:szCs w:val="24"/>
              </w:rPr>
              <w:t> </w:t>
            </w:r>
            <w:r w:rsidR="00D461A7" w:rsidRPr="00D55A6C">
              <w:rPr>
                <w:rFonts w:cstheme="minorHAnsi"/>
                <w:sz w:val="24"/>
                <w:szCs w:val="24"/>
              </w:rPr>
              <w:t> </w:t>
            </w:r>
            <w:r w:rsidR="00D461A7" w:rsidRPr="00D55A6C">
              <w:rPr>
                <w:rFonts w:cstheme="minorHAnsi"/>
                <w:sz w:val="24"/>
                <w:szCs w:val="24"/>
              </w:rPr>
              <w:t> </w:t>
            </w:r>
            <w:r w:rsidR="00D461A7" w:rsidRPr="00D55A6C">
              <w:rPr>
                <w:rFonts w:cstheme="minorHAnsi"/>
                <w:sz w:val="24"/>
                <w:szCs w:val="24"/>
              </w:rPr>
              <w:t> </w:t>
            </w:r>
            <w:r w:rsidR="00D461A7" w:rsidRPr="00D55A6C">
              <w:rPr>
                <w:rFonts w:cstheme="minorHAnsi"/>
                <w:sz w:val="24"/>
                <w:szCs w:val="24"/>
              </w:rPr>
              <w:t> </w:t>
            </w:r>
            <w:r w:rsidR="00B055D9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0"/>
          </w:p>
        </w:tc>
      </w:tr>
      <w:tr w:rsidR="00CA04DA" w:rsidRPr="00D55A6C" w14:paraId="3E881C0B" w14:textId="1C386E62" w:rsidTr="00C87639">
        <w:trPr>
          <w:trHeight w:val="881"/>
        </w:trPr>
        <w:tc>
          <w:tcPr>
            <w:tcW w:w="2255" w:type="dxa"/>
            <w:tcMar>
              <w:left w:w="115" w:type="dxa"/>
              <w:right w:w="115" w:type="dxa"/>
            </w:tcMar>
          </w:tcPr>
          <w:sdt>
            <w:sdtPr>
              <w:rPr>
                <w:rFonts w:cstheme="minorHAnsi"/>
                <w:b/>
                <w:bCs/>
                <w:sz w:val="24"/>
                <w:szCs w:val="24"/>
              </w:rPr>
              <w:id w:val="-2024085302"/>
              <w:lock w:val="contentLocked"/>
              <w:placeholder>
                <w:docPart w:val="4A2FA223C9EE4EFBA166B87BE66FC6EF"/>
              </w:placeholder>
              <w:showingPlcHdr/>
            </w:sdtPr>
            <w:sdtEndPr/>
            <w:sdtContent>
              <w:p w14:paraId="74241116" w14:textId="77777777" w:rsidR="00021671" w:rsidRPr="00D55A6C" w:rsidRDefault="00021671" w:rsidP="00F6376E">
                <w:pPr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D55A6C">
                  <w:rPr>
                    <w:rStyle w:val="PlaceholderText"/>
                    <w:rFonts w:cstheme="minorHAnsi"/>
                    <w:b/>
                    <w:bCs/>
                    <w:color w:val="auto"/>
                    <w:sz w:val="24"/>
                    <w:szCs w:val="24"/>
                  </w:rPr>
                  <w:t>Duration:</w:t>
                </w:r>
              </w:p>
            </w:sdtContent>
          </w:sdt>
          <w:sdt>
            <w:sdtPr>
              <w:rPr>
                <w:rFonts w:cstheme="minorHAnsi"/>
                <w:b/>
                <w:bCs/>
                <w:sz w:val="24"/>
                <w:szCs w:val="24"/>
              </w:rPr>
              <w:id w:val="-481626993"/>
              <w:placeholder>
                <w:docPart w:val="942CA0340AE04909A020643613642176"/>
              </w:placeholder>
              <w:showingPlcHdr/>
              <w:comboBox>
                <w:listItem w:value="Choose an item."/>
                <w:listItem w:displayText="&lt;4 Hours" w:value="&lt;4 Hours"/>
                <w:listItem w:displayText="&gt;4 Hours" w:value="&gt;4 Hours"/>
              </w:comboBox>
            </w:sdtPr>
            <w:sdtEndPr>
              <w:rPr>
                <w:b w:val="0"/>
                <w:bCs w:val="0"/>
              </w:rPr>
            </w:sdtEndPr>
            <w:sdtContent>
              <w:p w14:paraId="5FF06042" w14:textId="22C9748E" w:rsidR="00021671" w:rsidRPr="00D55A6C" w:rsidRDefault="00021671" w:rsidP="00F6376E">
                <w:pPr>
                  <w:rPr>
                    <w:rFonts w:cstheme="minorHAnsi"/>
                    <w:b/>
                    <w:bCs/>
                    <w:sz w:val="24"/>
                    <w:szCs w:val="24"/>
                  </w:rPr>
                </w:pPr>
                <w:r w:rsidRPr="00D55A6C">
                  <w:rPr>
                    <w:rFonts w:cstheme="minorHAnsi"/>
                    <w:color w:val="7F7F7F" w:themeColor="text1" w:themeTint="80"/>
                    <w:sz w:val="24"/>
                    <w:szCs w:val="24"/>
                  </w:rPr>
                  <w:t>Choose an item.</w:t>
                </w:r>
              </w:p>
            </w:sdtContent>
          </w:sdt>
        </w:tc>
        <w:tc>
          <w:tcPr>
            <w:tcW w:w="4050" w:type="dxa"/>
            <w:gridSpan w:val="4"/>
            <w:tcMar>
              <w:left w:w="115" w:type="dxa"/>
              <w:right w:w="115" w:type="dxa"/>
            </w:tcMar>
          </w:tcPr>
          <w:sdt>
            <w:sdtPr>
              <w:rPr>
                <w:rFonts w:cstheme="minorHAnsi"/>
                <w:sz w:val="24"/>
                <w:szCs w:val="24"/>
              </w:rPr>
              <w:id w:val="-163553659"/>
              <w:placeholder>
                <w:docPart w:val="A9DCADBFC4984077A536ACAFBE6D62B0"/>
              </w:placeholder>
              <w:showingPlcHdr/>
            </w:sdtPr>
            <w:sdtEndPr/>
            <w:sdtContent>
              <w:p w14:paraId="0084578D" w14:textId="77777777" w:rsidR="00021671" w:rsidRPr="00D55A6C" w:rsidRDefault="00CA04DA" w:rsidP="00F6376E">
                <w:pPr>
                  <w:rPr>
                    <w:rFonts w:cstheme="minorHAnsi"/>
                    <w:sz w:val="24"/>
                    <w:szCs w:val="24"/>
                  </w:rPr>
                </w:pPr>
                <w:r w:rsidRPr="00D55A6C">
                  <w:rPr>
                    <w:rFonts w:cstheme="minorHAnsi"/>
                    <w:b/>
                    <w:bCs/>
                    <w:sz w:val="24"/>
                    <w:szCs w:val="24"/>
                  </w:rPr>
                  <w:t>Location (building/room):</w:t>
                </w:r>
              </w:p>
            </w:sdtContent>
          </w:sdt>
          <w:p w14:paraId="0EDBC7CD" w14:textId="67D99D70" w:rsidR="00CA04DA" w:rsidRPr="00D55A6C" w:rsidRDefault="00CA04DA" w:rsidP="00F6376E">
            <w:pPr>
              <w:rPr>
                <w:rFonts w:cstheme="minorHAnsi"/>
                <w:sz w:val="24"/>
                <w:szCs w:val="24"/>
              </w:rPr>
            </w:pPr>
            <w:r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" w:name="Text18"/>
            <w:r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Pr="00D55A6C">
              <w:rPr>
                <w:rFonts w:cstheme="minorHAnsi"/>
                <w:sz w:val="24"/>
                <w:szCs w:val="24"/>
              </w:rPr>
            </w:r>
            <w:r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D461A7" w:rsidRPr="00D55A6C">
              <w:rPr>
                <w:rFonts w:cstheme="minorHAnsi"/>
                <w:sz w:val="24"/>
                <w:szCs w:val="24"/>
              </w:rPr>
              <w:t> </w:t>
            </w:r>
            <w:r w:rsidR="00D461A7" w:rsidRPr="00D55A6C">
              <w:rPr>
                <w:rFonts w:cstheme="minorHAnsi"/>
                <w:sz w:val="24"/>
                <w:szCs w:val="24"/>
              </w:rPr>
              <w:t> </w:t>
            </w:r>
            <w:r w:rsidR="00D461A7" w:rsidRPr="00D55A6C">
              <w:rPr>
                <w:rFonts w:cstheme="minorHAnsi"/>
                <w:sz w:val="24"/>
                <w:szCs w:val="24"/>
              </w:rPr>
              <w:t> </w:t>
            </w:r>
            <w:r w:rsidR="00D461A7" w:rsidRPr="00D55A6C">
              <w:rPr>
                <w:rFonts w:cstheme="minorHAnsi"/>
                <w:sz w:val="24"/>
                <w:szCs w:val="24"/>
              </w:rPr>
              <w:t> </w:t>
            </w:r>
            <w:r w:rsidR="00D461A7" w:rsidRPr="00D55A6C">
              <w:rPr>
                <w:rFonts w:cstheme="minorHAnsi"/>
                <w:sz w:val="24"/>
                <w:szCs w:val="24"/>
              </w:rPr>
              <w:t> </w:t>
            </w:r>
            <w:r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521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15" w:type="dxa"/>
              <w:right w:w="115" w:type="dxa"/>
            </w:tcMar>
          </w:tcPr>
          <w:p w14:paraId="75306204" w14:textId="69D72444" w:rsidR="00CA04DA" w:rsidRPr="00D55A6C" w:rsidRDefault="00DB33E2" w:rsidP="00F6376E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541801700"/>
                <w:placeholder>
                  <w:docPart w:val="21A4BBA4579C4E2897BF24893D85D088"/>
                </w:placeholder>
                <w:showingPlcHdr/>
              </w:sdtPr>
              <w:sdtEndPr>
                <w:rPr>
                  <w:b/>
                  <w:bCs/>
                </w:rPr>
              </w:sdtEndPr>
              <w:sdtContent>
                <w:r w:rsidR="00CA04DA" w:rsidRPr="00D55A6C">
                  <w:rPr>
                    <w:rFonts w:cstheme="minorHAnsi"/>
                    <w:b/>
                    <w:bCs/>
                    <w:sz w:val="24"/>
                    <w:szCs w:val="24"/>
                  </w:rPr>
                  <w:t>Task</w:t>
                </w:r>
                <w:r w:rsidR="00A51B17" w:rsidRPr="00D55A6C">
                  <w:rPr>
                    <w:rFonts w:cstheme="minorHAnsi"/>
                    <w:b/>
                    <w:bCs/>
                    <w:sz w:val="24"/>
                    <w:szCs w:val="24"/>
                  </w:rPr>
                  <w:t xml:space="preserve"> Location</w:t>
                </w:r>
                <w:r w:rsidR="00CA04DA" w:rsidRPr="00D55A6C">
                  <w:rPr>
                    <w:rFonts w:cstheme="minorHAnsi"/>
                    <w:b/>
                    <w:bCs/>
                    <w:sz w:val="24"/>
                    <w:szCs w:val="24"/>
                  </w:rPr>
                  <w:t>:</w:t>
                </w:r>
              </w:sdtContent>
            </w:sdt>
            <w:r w:rsidR="00CA04DA" w:rsidRPr="00D55A6C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85619623"/>
                <w:placeholder>
                  <w:docPart w:val="FA63C86BC0D7465BA19770FDBEEFEE4F"/>
                </w:placeholder>
                <w:showingPlcHdr/>
                <w:comboBox>
                  <w:listItem w:value="Choose an item."/>
                  <w:listItem w:displayText="Indoor" w:value="Indoor"/>
                  <w:listItem w:displayText="Outdoor" w:value="Outdoor"/>
                </w:comboBox>
              </w:sdtPr>
              <w:sdtEndPr/>
              <w:sdtContent>
                <w:r w:rsidR="00D91153" w:rsidRPr="00D55A6C">
                  <w:rPr>
                    <w:rStyle w:val="PlaceholderText"/>
                    <w:rFonts w:cstheme="minorHAnsi"/>
                    <w:sz w:val="24"/>
                    <w:szCs w:val="24"/>
                  </w:rPr>
                  <w:t>Choose an item.</w:t>
                </w:r>
              </w:sdtContent>
            </w:sdt>
          </w:p>
          <w:p w14:paraId="4D65A2E1" w14:textId="77777777" w:rsidR="00D91153" w:rsidRPr="00D55A6C" w:rsidRDefault="00D91153" w:rsidP="00F6376E">
            <w:pPr>
              <w:rPr>
                <w:rFonts w:cstheme="minorHAnsi"/>
                <w:sz w:val="24"/>
                <w:szCs w:val="24"/>
              </w:rPr>
            </w:pPr>
          </w:p>
          <w:p w14:paraId="3BEF65AA" w14:textId="1A151D8F" w:rsidR="00D91153" w:rsidRPr="00D55A6C" w:rsidRDefault="00D91153" w:rsidP="00F6376E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D55A6C">
              <w:rPr>
                <w:rFonts w:cstheme="minorHAnsi"/>
                <w:i/>
                <w:iCs/>
                <w:color w:val="FF0000"/>
                <w:sz w:val="20"/>
                <w:szCs w:val="20"/>
              </w:rPr>
              <w:t>Note: Indoor cutting or grinding requires a peer review.</w:t>
            </w:r>
          </w:p>
        </w:tc>
      </w:tr>
      <w:tr w:rsidR="00A51B17" w:rsidRPr="00D55A6C" w14:paraId="07E414C9" w14:textId="3D9FA091" w:rsidTr="00C87639">
        <w:trPr>
          <w:trHeight w:val="916"/>
        </w:trPr>
        <w:tc>
          <w:tcPr>
            <w:tcW w:w="2795" w:type="dxa"/>
            <w:gridSpan w:val="2"/>
            <w:tcMar>
              <w:left w:w="115" w:type="dxa"/>
              <w:right w:w="115" w:type="dxa"/>
            </w:tcMar>
          </w:tcPr>
          <w:p w14:paraId="32C0F6F2" w14:textId="77777777" w:rsidR="00B055D9" w:rsidRPr="00D55A6C" w:rsidRDefault="00DB33E2" w:rsidP="00F6376E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14844940"/>
                <w:lock w:val="sdtContentLocked"/>
                <w:placeholder>
                  <w:docPart w:val="142CE76911BE4C4480F8BA863BAD3804"/>
                </w:placeholder>
                <w:showingPlcHdr/>
              </w:sdtPr>
              <w:sdtEndPr/>
              <w:sdtContent>
                <w:r w:rsidR="00B055D9" w:rsidRPr="00D55A6C">
                  <w:rPr>
                    <w:rStyle w:val="PlaceholderText"/>
                    <w:rFonts w:cstheme="minorHAnsi"/>
                    <w:b/>
                    <w:bCs/>
                    <w:color w:val="auto"/>
                    <w:sz w:val="24"/>
                    <w:szCs w:val="24"/>
                  </w:rPr>
                  <w:t>Issue</w:t>
                </w:r>
                <w:r w:rsidR="00A51B17" w:rsidRPr="00D55A6C">
                  <w:rPr>
                    <w:rStyle w:val="PlaceholderText"/>
                    <w:rFonts w:cstheme="minorHAnsi"/>
                    <w:b/>
                    <w:bCs/>
                    <w:color w:val="auto"/>
                    <w:sz w:val="24"/>
                    <w:szCs w:val="24"/>
                  </w:rPr>
                  <w:t xml:space="preserve"> Date:</w:t>
                </w:r>
              </w:sdtContent>
            </w:sdt>
            <w:r w:rsidR="00A51B17" w:rsidRPr="00D55A6C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56586634"/>
                <w:placeholder>
                  <w:docPart w:val="18C5124AC0514D268E5D996029C48A5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51B17" w:rsidRPr="00D55A6C">
                  <w:rPr>
                    <w:rStyle w:val="PlaceholderText"/>
                    <w:rFonts w:cstheme="minorHAnsi"/>
                    <w:sz w:val="24"/>
                    <w:szCs w:val="24"/>
                  </w:rPr>
                  <w:t>Click or tap to enter a date.</w:t>
                </w:r>
              </w:sdtContent>
            </w:sdt>
          </w:p>
          <w:p w14:paraId="7977FF84" w14:textId="5D449F60" w:rsidR="00B055D9" w:rsidRPr="00D55A6C" w:rsidRDefault="00B055D9" w:rsidP="00F6376E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D55A6C">
              <w:rPr>
                <w:rFonts w:cstheme="minorHAnsi"/>
                <w:i/>
                <w:iCs/>
                <w:color w:val="FF0000"/>
                <w:sz w:val="20"/>
                <w:szCs w:val="20"/>
              </w:rPr>
              <w:t>Note: Expires 1 year from this date.</w:t>
            </w:r>
          </w:p>
        </w:tc>
        <w:tc>
          <w:tcPr>
            <w:tcW w:w="2745" w:type="dxa"/>
          </w:tcPr>
          <w:p w14:paraId="3396CC56" w14:textId="5636BC5E" w:rsidR="00A51B17" w:rsidRPr="00D55A6C" w:rsidRDefault="00DB33E2" w:rsidP="00F6376E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75617155"/>
                <w:lock w:val="contentLocked"/>
                <w:placeholder>
                  <w:docPart w:val="7C059AA9F3484B51B1FFCD0A137722A2"/>
                </w:placeholder>
                <w:showingPlcHdr/>
              </w:sdtPr>
              <w:sdtEndPr/>
              <w:sdtContent>
                <w:r w:rsidR="00A51B17" w:rsidRPr="00D55A6C">
                  <w:rPr>
                    <w:rStyle w:val="PlaceholderText"/>
                    <w:rFonts w:cstheme="minorHAnsi"/>
                    <w:b/>
                    <w:bCs/>
                    <w:color w:val="auto"/>
                    <w:sz w:val="24"/>
                    <w:szCs w:val="24"/>
                  </w:rPr>
                  <w:t>Data Reviewed:</w:t>
                </w:r>
              </w:sdtContent>
            </w:sdt>
          </w:p>
          <w:sdt>
            <w:sdtPr>
              <w:rPr>
                <w:rFonts w:cstheme="minorHAnsi"/>
                <w:sz w:val="24"/>
                <w:szCs w:val="24"/>
              </w:rPr>
              <w:id w:val="838277591"/>
              <w:lock w:val="sdtLocked"/>
              <w:placeholder>
                <w:docPart w:val="DB023D94088945B88B450A4EC94D0C2F"/>
              </w:placeholder>
              <w:showingPlcHdr/>
              <w:comboBox>
                <w:listItem w:value="Choose an item."/>
                <w:listItem w:displayText="Objective Data Review" w:value="Objective Data Review"/>
                <w:listItem w:displayText="Task Sampling" w:value="Task Sampling"/>
                <w:listItem w:displayText="N/A" w:value="N/A"/>
              </w:comboBox>
            </w:sdtPr>
            <w:sdtEndPr/>
            <w:sdtContent>
              <w:p w14:paraId="0B92556E" w14:textId="77113CB2" w:rsidR="00353B06" w:rsidRPr="000C35B2" w:rsidRDefault="00A51B17" w:rsidP="00F6376E">
                <w:pPr>
                  <w:rPr>
                    <w:rFonts w:cstheme="minorHAnsi"/>
                    <w:sz w:val="24"/>
                    <w:szCs w:val="24"/>
                  </w:rPr>
                </w:pPr>
                <w:r w:rsidRPr="00D55A6C">
                  <w:rPr>
                    <w:rStyle w:val="PlaceholderText"/>
                    <w:rFonts w:cstheme="minorHAnsi"/>
                    <w:sz w:val="24"/>
                    <w:szCs w:val="24"/>
                  </w:rPr>
                  <w:t>Choose an item.</w:t>
                </w:r>
              </w:p>
            </w:sdtContent>
          </w:sdt>
        </w:tc>
        <w:tc>
          <w:tcPr>
            <w:tcW w:w="5975" w:type="dxa"/>
            <w:gridSpan w:val="3"/>
          </w:tcPr>
          <w:p w14:paraId="3CFBD69D" w14:textId="77777777" w:rsidR="00A51B17" w:rsidRPr="00D55A6C" w:rsidRDefault="00DB33E2" w:rsidP="00F6376E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89341406"/>
                <w:lock w:val="contentLocked"/>
                <w:placeholder>
                  <w:docPart w:val="F8F8597DFB2B4A3B95E39107F20110E0"/>
                </w:placeholder>
                <w:showingPlcHdr/>
              </w:sdtPr>
              <w:sdtEndPr/>
              <w:sdtContent>
                <w:r w:rsidR="00A51B17" w:rsidRPr="00D55A6C">
                  <w:rPr>
                    <w:rStyle w:val="PlaceholderText"/>
                    <w:rFonts w:cstheme="minorHAnsi"/>
                    <w:b/>
                    <w:bCs/>
                    <w:color w:val="auto"/>
                    <w:sz w:val="24"/>
                    <w:szCs w:val="24"/>
                  </w:rPr>
                  <w:t>Exposure Assessment (8hr. TWA):</w:t>
                </w:r>
              </w:sdtContent>
            </w:sdt>
          </w:p>
          <w:sdt>
            <w:sdtPr>
              <w:rPr>
                <w:rFonts w:cstheme="minorHAnsi"/>
                <w:sz w:val="24"/>
                <w:szCs w:val="24"/>
              </w:rPr>
              <w:id w:val="-1840847297"/>
              <w:lock w:val="sdtLocked"/>
              <w:placeholder>
                <w:docPart w:val="460A7B721CDF42EFBF2E50074BFE6AB0"/>
              </w:placeholder>
              <w:showingPlcHdr/>
              <w:comboBox>
                <w:listItem w:value="Choose an item."/>
                <w:listItem w:displayText="Above 25 micrograms/m3" w:value="Above 25 micrograms/m3"/>
                <w:listItem w:displayText="Below 25 micrograms/m3" w:value="Below 25 micrograms/m3"/>
              </w:comboBox>
            </w:sdtPr>
            <w:sdtEndPr/>
            <w:sdtContent>
              <w:p w14:paraId="2FDFB6EA" w14:textId="13A255C1" w:rsidR="00775965" w:rsidRPr="00D55A6C" w:rsidRDefault="00A51B17" w:rsidP="00F6376E">
                <w:pPr>
                  <w:rPr>
                    <w:rFonts w:cstheme="minorHAnsi"/>
                    <w:sz w:val="24"/>
                    <w:szCs w:val="24"/>
                  </w:rPr>
                </w:pPr>
                <w:r w:rsidRPr="00D55A6C">
                  <w:rPr>
                    <w:rStyle w:val="PlaceholderText"/>
                    <w:rFonts w:cstheme="minorHAnsi"/>
                    <w:sz w:val="24"/>
                    <w:szCs w:val="24"/>
                  </w:rPr>
                  <w:t>Choose an item.</w:t>
                </w:r>
              </w:p>
            </w:sdtContent>
          </w:sdt>
        </w:tc>
      </w:tr>
      <w:tr w:rsidR="00346DE2" w:rsidRPr="00D55A6C" w14:paraId="43D5E8CB" w14:textId="77777777" w:rsidTr="00C87639">
        <w:trPr>
          <w:trHeight w:val="233"/>
        </w:trPr>
        <w:tc>
          <w:tcPr>
            <w:tcW w:w="11515" w:type="dxa"/>
            <w:gridSpan w:val="6"/>
            <w:shd w:val="clear" w:color="auto" w:fill="D0CECE" w:themeFill="background2" w:themeFillShade="E6"/>
            <w:tcMar>
              <w:left w:w="115" w:type="dxa"/>
              <w:right w:w="115" w:type="dxa"/>
            </w:tcMar>
          </w:tcPr>
          <w:p w14:paraId="6E4E1058" w14:textId="698C93FE" w:rsidR="00346DE2" w:rsidRPr="00D55A6C" w:rsidRDefault="005C63AE" w:rsidP="00F6376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55A6C">
              <w:rPr>
                <w:rFonts w:cstheme="minorHAnsi"/>
                <w:b/>
                <w:bCs/>
                <w:sz w:val="24"/>
                <w:szCs w:val="24"/>
              </w:rPr>
              <w:t>Engineering Controls</w:t>
            </w:r>
          </w:p>
        </w:tc>
      </w:tr>
      <w:tr w:rsidR="002A138A" w:rsidRPr="00D55A6C" w14:paraId="15DED637" w14:textId="77777777" w:rsidTr="00C87639">
        <w:trPr>
          <w:trHeight w:val="1430"/>
        </w:trPr>
        <w:tc>
          <w:tcPr>
            <w:tcW w:w="5765" w:type="dxa"/>
            <w:gridSpan w:val="4"/>
            <w:tcBorders>
              <w:bottom w:val="nil"/>
              <w:right w:val="nil"/>
            </w:tcBorders>
            <w:shd w:val="clear" w:color="auto" w:fill="auto"/>
          </w:tcPr>
          <w:p w14:paraId="333AA6C9" w14:textId="647921D7" w:rsidR="002A138A" w:rsidRPr="00D55A6C" w:rsidRDefault="00DB33E2" w:rsidP="00F6376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576039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A138A" w:rsidRPr="00D55A6C">
              <w:rPr>
                <w:rFonts w:cstheme="minorHAnsi"/>
                <w:sz w:val="24"/>
                <w:szCs w:val="24"/>
              </w:rPr>
              <w:t>HEPA Filtered Vacuum W/Cleaning Mechanism</w:t>
            </w:r>
          </w:p>
          <w:p w14:paraId="6C1D38EB" w14:textId="16141936" w:rsidR="002A138A" w:rsidRPr="00D55A6C" w:rsidRDefault="00DB33E2" w:rsidP="00F6376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32983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A138A" w:rsidRPr="00D55A6C">
              <w:rPr>
                <w:rFonts w:cstheme="minorHAnsi"/>
                <w:sz w:val="24"/>
                <w:szCs w:val="24"/>
              </w:rPr>
              <w:t>Dust Shroud</w:t>
            </w:r>
          </w:p>
          <w:p w14:paraId="381D8FA6" w14:textId="24F55D4E" w:rsidR="002A138A" w:rsidRPr="00D55A6C" w:rsidRDefault="00DB33E2" w:rsidP="00F6376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21302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A138A" w:rsidRPr="00D55A6C">
              <w:rPr>
                <w:rFonts w:cstheme="minorHAnsi"/>
                <w:sz w:val="24"/>
                <w:szCs w:val="24"/>
              </w:rPr>
              <w:t>Integrated Water</w:t>
            </w:r>
            <w:r w:rsidR="00965115" w:rsidRPr="00D55A6C">
              <w:rPr>
                <w:rFonts w:cstheme="minorHAnsi"/>
                <w:sz w:val="24"/>
                <w:szCs w:val="24"/>
              </w:rPr>
              <w:t>/Water Spra</w:t>
            </w:r>
            <w:r w:rsidR="001B06F3" w:rsidRPr="00D55A6C">
              <w:rPr>
                <w:rFonts w:cstheme="minorHAnsi"/>
                <w:sz w:val="24"/>
                <w:szCs w:val="24"/>
              </w:rPr>
              <w:t>y</w:t>
            </w:r>
          </w:p>
          <w:p w14:paraId="4BB96D72" w14:textId="77777777" w:rsidR="000363F7" w:rsidRPr="00D55A6C" w:rsidRDefault="00DB33E2" w:rsidP="00F6376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689411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A138A" w:rsidRPr="00D55A6C">
              <w:rPr>
                <w:rFonts w:cstheme="minorHAnsi"/>
                <w:sz w:val="24"/>
                <w:szCs w:val="24"/>
              </w:rPr>
              <w:t>Wet Sponge or Similar</w:t>
            </w:r>
          </w:p>
          <w:p w14:paraId="417BA062" w14:textId="265F5D63" w:rsidR="002F686A" w:rsidRPr="00D55A6C" w:rsidRDefault="00DB33E2" w:rsidP="00F6376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23338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686A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F686A" w:rsidRPr="00D55A6C">
              <w:rPr>
                <w:rFonts w:cstheme="minorHAnsi"/>
                <w:sz w:val="24"/>
                <w:szCs w:val="24"/>
              </w:rPr>
              <w:t xml:space="preserve">Other: </w:t>
            </w:r>
            <w:r w:rsidR="002F686A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" w:name="Text43"/>
            <w:r w:rsidR="002F686A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2F686A" w:rsidRPr="00D55A6C">
              <w:rPr>
                <w:rFonts w:cstheme="minorHAnsi"/>
                <w:sz w:val="24"/>
                <w:szCs w:val="24"/>
              </w:rPr>
            </w:r>
            <w:r w:rsidR="002F686A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9F4635">
              <w:rPr>
                <w:rFonts w:cstheme="minorHAnsi"/>
                <w:sz w:val="24"/>
                <w:szCs w:val="24"/>
              </w:rPr>
              <w:t> </w:t>
            </w:r>
            <w:r w:rsidR="009F4635">
              <w:rPr>
                <w:rFonts w:cstheme="minorHAnsi"/>
                <w:sz w:val="24"/>
                <w:szCs w:val="24"/>
              </w:rPr>
              <w:t> </w:t>
            </w:r>
            <w:r w:rsidR="009F4635">
              <w:rPr>
                <w:rFonts w:cstheme="minorHAnsi"/>
                <w:sz w:val="24"/>
                <w:szCs w:val="24"/>
              </w:rPr>
              <w:t> </w:t>
            </w:r>
            <w:r w:rsidR="009F4635">
              <w:rPr>
                <w:rFonts w:cstheme="minorHAnsi"/>
                <w:sz w:val="24"/>
                <w:szCs w:val="24"/>
              </w:rPr>
              <w:t> </w:t>
            </w:r>
            <w:r w:rsidR="009F4635">
              <w:rPr>
                <w:rFonts w:cstheme="minorHAnsi"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5750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23FD382F" w14:textId="48FADA0C" w:rsidR="002A138A" w:rsidRPr="00D55A6C" w:rsidRDefault="00DB33E2" w:rsidP="00F6376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1680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A138A" w:rsidRPr="00D55A6C">
              <w:rPr>
                <w:rFonts w:cstheme="minorHAnsi"/>
                <w:sz w:val="24"/>
                <w:szCs w:val="24"/>
              </w:rPr>
              <w:t>HEPA Dust Collection (grinders need 25 cfm or greater per inch of wheel diameter)</w:t>
            </w:r>
          </w:p>
          <w:p w14:paraId="446131AD" w14:textId="6B5041A8" w:rsidR="002A138A" w:rsidRPr="00D55A6C" w:rsidRDefault="00DB33E2" w:rsidP="00F6376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9385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A138A" w:rsidRPr="00D55A6C">
              <w:rPr>
                <w:rFonts w:cstheme="minorHAnsi"/>
                <w:sz w:val="24"/>
                <w:szCs w:val="24"/>
              </w:rPr>
              <w:t>Enclosure</w:t>
            </w:r>
            <w:r w:rsidR="00965115" w:rsidRPr="00D55A6C">
              <w:rPr>
                <w:rFonts w:cstheme="minorHAnsi"/>
                <w:sz w:val="24"/>
                <w:szCs w:val="24"/>
              </w:rPr>
              <w:t>/Drape/Tent</w:t>
            </w:r>
          </w:p>
          <w:p w14:paraId="6306C5CB" w14:textId="6D158D8B" w:rsidR="0051782E" w:rsidRPr="00D55A6C" w:rsidRDefault="00DB33E2" w:rsidP="00F6376E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7647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A138A" w:rsidRPr="00D55A6C">
              <w:rPr>
                <w:rFonts w:cstheme="minorHAnsi"/>
                <w:sz w:val="24"/>
                <w:szCs w:val="24"/>
              </w:rPr>
              <w:t>Integrated Tool Dust Removal System</w:t>
            </w:r>
          </w:p>
        </w:tc>
      </w:tr>
      <w:tr w:rsidR="002A138A" w:rsidRPr="00D55A6C" w14:paraId="6A198818" w14:textId="77777777" w:rsidTr="00C87639">
        <w:trPr>
          <w:trHeight w:val="315"/>
        </w:trPr>
        <w:tc>
          <w:tcPr>
            <w:tcW w:w="11515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78DF40" w14:textId="339EECE6" w:rsidR="002A138A" w:rsidRPr="00D55A6C" w:rsidRDefault="00140F9A" w:rsidP="00F6376E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D55A6C">
              <w:rPr>
                <w:rFonts w:cstheme="minorHAnsi"/>
                <w:b/>
                <w:bCs/>
                <w:sz w:val="24"/>
                <w:szCs w:val="24"/>
              </w:rPr>
              <w:t>Description:</w:t>
            </w:r>
            <w:r w:rsidR="00AC0BC1" w:rsidRPr="00D55A6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" w:name="Text30"/>
            <w:r w:rsidR="00AC0BC1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AC0BC1" w:rsidRPr="00D55A6C">
              <w:rPr>
                <w:rFonts w:cstheme="minorHAnsi"/>
                <w:sz w:val="24"/>
                <w:szCs w:val="24"/>
              </w:rPr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3"/>
            <w:r w:rsidR="00AC0BC1" w:rsidRPr="00D55A6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363F7" w:rsidRPr="00D55A6C" w14:paraId="03786088" w14:textId="77777777" w:rsidTr="00C87639">
        <w:trPr>
          <w:trHeight w:val="288"/>
        </w:trPr>
        <w:tc>
          <w:tcPr>
            <w:tcW w:w="11515" w:type="dxa"/>
            <w:gridSpan w:val="6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291AC806" w14:textId="45C96AED" w:rsidR="000363F7" w:rsidRPr="00D55A6C" w:rsidRDefault="00E30336" w:rsidP="00F6376E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55A6C">
              <w:rPr>
                <w:rFonts w:cstheme="minorHAnsi"/>
                <w:b/>
                <w:bCs/>
                <w:sz w:val="24"/>
                <w:szCs w:val="24"/>
              </w:rPr>
              <w:t>Administrative Controls/Work Practices</w:t>
            </w:r>
          </w:p>
        </w:tc>
      </w:tr>
      <w:tr w:rsidR="00CB3E4C" w:rsidRPr="00D55A6C" w14:paraId="7A496C52" w14:textId="77777777" w:rsidTr="00C87639">
        <w:trPr>
          <w:cantSplit/>
          <w:trHeight w:val="1889"/>
        </w:trPr>
        <w:tc>
          <w:tcPr>
            <w:tcW w:w="11515" w:type="dxa"/>
            <w:gridSpan w:val="6"/>
            <w:tcBorders>
              <w:top w:val="single" w:sz="4" w:space="0" w:color="auto"/>
            </w:tcBorders>
            <w:shd w:val="clear" w:color="auto" w:fill="auto"/>
            <w:tcMar>
              <w:left w:w="115" w:type="dxa"/>
              <w:right w:w="115" w:type="dxa"/>
            </w:tcMar>
          </w:tcPr>
          <w:p w14:paraId="1226E436" w14:textId="5B5BAB26" w:rsidR="00965115" w:rsidRPr="00837479" w:rsidRDefault="00DB33E2" w:rsidP="00F6376E">
            <w:pPr>
              <w:tabs>
                <w:tab w:val="left" w:pos="7129"/>
                <w:tab w:val="left" w:pos="7212"/>
                <w:tab w:val="left" w:pos="10449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50149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F1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837479">
              <w:rPr>
                <w:rFonts w:cstheme="minorHAnsi"/>
                <w:sz w:val="24"/>
                <w:szCs w:val="24"/>
              </w:rPr>
              <w:t>Regulated Area</w:t>
            </w:r>
            <w:r w:rsidR="00DB7332">
              <w:rPr>
                <w:rFonts w:cstheme="minorHAnsi"/>
                <w:sz w:val="24"/>
                <w:szCs w:val="24"/>
              </w:rPr>
              <w:t xml:space="preserve"> (&gt;25 µg/m</w:t>
            </w:r>
            <w:r w:rsidR="00DB7332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="00DB7332">
              <w:rPr>
                <w:rFonts w:cstheme="minorHAnsi"/>
                <w:sz w:val="24"/>
                <w:szCs w:val="24"/>
              </w:rPr>
              <w:t>)</w:t>
            </w:r>
            <w:r w:rsidR="00F317F5" w:rsidRPr="00D55A6C">
              <w:rPr>
                <w:rFonts w:cstheme="minorHAnsi"/>
                <w:sz w:val="24"/>
                <w:szCs w:val="24"/>
              </w:rPr>
              <w:tab/>
            </w:r>
            <w:r w:rsidR="008A0FD3" w:rsidRPr="00D55A6C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61402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0FD3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37479">
              <w:rPr>
                <w:rFonts w:cstheme="minorHAnsi"/>
                <w:sz w:val="24"/>
                <w:szCs w:val="24"/>
              </w:rPr>
              <w:t>Work Barriers (&lt;25µg/m</w:t>
            </w:r>
            <w:r w:rsidR="00837479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="00837479">
              <w:rPr>
                <w:rFonts w:cstheme="minorHAnsi"/>
                <w:sz w:val="24"/>
                <w:szCs w:val="24"/>
              </w:rPr>
              <w:t>)</w:t>
            </w:r>
          </w:p>
          <w:p w14:paraId="166E1C96" w14:textId="2F01D566" w:rsidR="0097699F" w:rsidRPr="00D55A6C" w:rsidRDefault="00B92223" w:rsidP="00F6376E">
            <w:pPr>
              <w:tabs>
                <w:tab w:val="left" w:pos="7176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D55A6C">
              <w:rPr>
                <w:rFonts w:cstheme="minorHAnsi"/>
                <w:sz w:val="24"/>
                <w:szCs w:val="24"/>
              </w:rPr>
              <w:t xml:space="preserve">     </w:t>
            </w:r>
            <w:r w:rsidR="00837479">
              <w:rPr>
                <w:rFonts w:cstheme="minorHAnsi"/>
                <w:sz w:val="24"/>
                <w:szCs w:val="24"/>
              </w:rPr>
              <w:t>Control</w:t>
            </w:r>
            <w:r w:rsidR="00965115" w:rsidRPr="00D55A6C">
              <w:rPr>
                <w:rFonts w:cstheme="minorHAnsi"/>
                <w:sz w:val="24"/>
                <w:szCs w:val="24"/>
              </w:rPr>
              <w:t xml:space="preserve">: </w:t>
            </w:r>
            <w:r w:rsidR="00965115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="00965115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965115" w:rsidRPr="00D55A6C">
              <w:rPr>
                <w:rFonts w:cstheme="minorHAnsi"/>
                <w:sz w:val="24"/>
                <w:szCs w:val="24"/>
              </w:rPr>
            </w:r>
            <w:r w:rsidR="00965115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965115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965115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965115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965115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965115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965115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4"/>
            <w:r w:rsidR="0097699F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730047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0FD3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7699F" w:rsidRPr="00D55A6C">
              <w:rPr>
                <w:rFonts w:cstheme="minorHAnsi"/>
                <w:sz w:val="24"/>
                <w:szCs w:val="24"/>
              </w:rPr>
              <w:t>Access Limitations</w:t>
            </w:r>
          </w:p>
          <w:p w14:paraId="6B1C7525" w14:textId="1809F7C6" w:rsidR="0097699F" w:rsidRPr="00D55A6C" w:rsidRDefault="00DB33E2" w:rsidP="00F6376E">
            <w:pPr>
              <w:tabs>
                <w:tab w:val="left" w:pos="7176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08078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7699F" w:rsidRPr="00D55A6C">
              <w:rPr>
                <w:rFonts w:cstheme="minorHAnsi"/>
                <w:sz w:val="24"/>
                <w:szCs w:val="24"/>
              </w:rPr>
              <w:t>Signs</w:t>
            </w:r>
            <w:r w:rsidR="004E14FC">
              <w:rPr>
                <w:rFonts w:cstheme="minorHAnsi"/>
                <w:sz w:val="24"/>
                <w:szCs w:val="24"/>
              </w:rPr>
              <w:t xml:space="preserve"> (&gt;25 µg/m</w:t>
            </w:r>
            <w:r w:rsidR="004E14FC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="004E14FC">
              <w:rPr>
                <w:rFonts w:cstheme="minorHAnsi"/>
                <w:sz w:val="24"/>
                <w:szCs w:val="24"/>
              </w:rPr>
              <w:t>)</w:t>
            </w:r>
            <w:r w:rsidR="0097699F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159474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37479">
              <w:rPr>
                <w:rFonts w:cstheme="minorHAnsi"/>
                <w:sz w:val="24"/>
                <w:szCs w:val="24"/>
              </w:rPr>
              <w:t>Negative Exposure Assessment</w:t>
            </w:r>
          </w:p>
          <w:p w14:paraId="6023262E" w14:textId="2C3EB389" w:rsidR="00965115" w:rsidRPr="00D55A6C" w:rsidRDefault="00DB33E2" w:rsidP="00F6376E">
            <w:pPr>
              <w:tabs>
                <w:tab w:val="left" w:pos="7176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9602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7699F" w:rsidRPr="00D55A6C">
              <w:rPr>
                <w:rFonts w:cstheme="minorHAnsi"/>
                <w:sz w:val="24"/>
                <w:szCs w:val="24"/>
              </w:rPr>
              <w:t>Competent Person</w:t>
            </w:r>
            <w:r w:rsidR="008A0FD3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-53196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0FD3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F686A" w:rsidRPr="00D55A6C">
              <w:rPr>
                <w:rFonts w:cstheme="minorHAnsi"/>
                <w:sz w:val="24"/>
                <w:szCs w:val="24"/>
              </w:rPr>
              <w:t xml:space="preserve">Staff Rotation (hrs.): </w:t>
            </w:r>
            <w:r w:rsidR="002F686A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" w:name="Text41"/>
            <w:r w:rsidR="002F686A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2F686A" w:rsidRPr="00D55A6C">
              <w:rPr>
                <w:rFonts w:cstheme="minorHAnsi"/>
                <w:sz w:val="24"/>
                <w:szCs w:val="24"/>
              </w:rPr>
            </w:r>
            <w:r w:rsidR="002F686A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2F686A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5"/>
          </w:p>
          <w:p w14:paraId="2098296F" w14:textId="2A4C4073" w:rsidR="0097699F" w:rsidRPr="00D55A6C" w:rsidRDefault="00756C6D" w:rsidP="00F6376E">
            <w:pPr>
              <w:tabs>
                <w:tab w:val="left" w:pos="7176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D55A6C">
              <w:rPr>
                <w:rFonts w:cstheme="minorHAnsi"/>
                <w:sz w:val="24"/>
                <w:szCs w:val="24"/>
              </w:rPr>
              <w:t xml:space="preserve">     </w:t>
            </w:r>
            <w:r w:rsidR="00965115" w:rsidRPr="00D55A6C">
              <w:rPr>
                <w:rFonts w:cstheme="minorHAnsi"/>
                <w:sz w:val="24"/>
                <w:szCs w:val="24"/>
              </w:rPr>
              <w:t xml:space="preserve">Surveillance </w:t>
            </w:r>
            <w:r w:rsidR="004C48CE" w:rsidRPr="00D55A6C">
              <w:rPr>
                <w:rFonts w:cstheme="minorHAnsi"/>
                <w:sz w:val="24"/>
                <w:szCs w:val="24"/>
              </w:rPr>
              <w:t>of Job</w:t>
            </w:r>
            <w:r w:rsidR="00965115" w:rsidRPr="00D55A6C">
              <w:rPr>
                <w:rFonts w:cstheme="minorHAnsi"/>
                <w:sz w:val="24"/>
                <w:szCs w:val="24"/>
              </w:rPr>
              <w:t xml:space="preserve"> Every: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93351989"/>
                <w:placeholder>
                  <w:docPart w:val="E624FFB878B2457A832640860E3E90D6"/>
                </w:placeholder>
                <w:showingPlcHdr/>
                <w:dropDownList>
                  <w:listItem w:value="Choose an item."/>
                  <w:listItem w:displayText="Hour" w:value="Hour"/>
                  <w:listItem w:displayText="2 Hours" w:value="2 Hours"/>
                  <w:listItem w:displayText="3 Hours" w:value="3 Hours"/>
                  <w:listItem w:displayText="Continuous Coverage" w:value="Continuous Coverage"/>
                </w:dropDownList>
              </w:sdtPr>
              <w:sdtEndPr/>
              <w:sdtContent>
                <w:r w:rsidR="00965115" w:rsidRPr="00D55A6C">
                  <w:rPr>
                    <w:rStyle w:val="PlaceholderText"/>
                    <w:rFonts w:cstheme="minorHAnsi"/>
                    <w:sz w:val="24"/>
                    <w:szCs w:val="24"/>
                  </w:rPr>
                  <w:t>Choose an item.</w:t>
                </w:r>
              </w:sdtContent>
            </w:sdt>
          </w:p>
          <w:p w14:paraId="1C1453F2" w14:textId="449D0433" w:rsidR="00423F4B" w:rsidRPr="00D55A6C" w:rsidRDefault="00DB33E2" w:rsidP="00F6376E">
            <w:pPr>
              <w:tabs>
                <w:tab w:val="left" w:pos="7176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8063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3F4B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C0BC1" w:rsidRPr="00D55A6C">
              <w:rPr>
                <w:rFonts w:cstheme="minorHAnsi"/>
                <w:sz w:val="24"/>
                <w:szCs w:val="24"/>
              </w:rPr>
              <w:t xml:space="preserve">Additional Plans/Permits: </w:t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6" w:name="Text38"/>
            <w:r w:rsidR="00AC0BC1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AC0BC1" w:rsidRPr="00D55A6C">
              <w:rPr>
                <w:rFonts w:cstheme="minorHAnsi"/>
                <w:sz w:val="24"/>
                <w:szCs w:val="24"/>
              </w:rPr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6"/>
            <w:r w:rsidR="00353B06" w:rsidRPr="00D55A6C">
              <w:rPr>
                <w:rFonts w:cstheme="minorHAnsi"/>
                <w:sz w:val="24"/>
                <w:szCs w:val="24"/>
              </w:rPr>
              <w:t xml:space="preserve">      </w:t>
            </w:r>
          </w:p>
          <w:p w14:paraId="175CF7BC" w14:textId="2424F1F5" w:rsidR="002F686A" w:rsidRPr="00D55A6C" w:rsidRDefault="00DB33E2" w:rsidP="00F6376E">
            <w:pPr>
              <w:tabs>
                <w:tab w:val="left" w:pos="7176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754392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686A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F686A" w:rsidRPr="00D55A6C">
              <w:rPr>
                <w:rFonts w:cstheme="minorHAnsi"/>
                <w:sz w:val="24"/>
                <w:szCs w:val="24"/>
              </w:rPr>
              <w:t xml:space="preserve">Other: </w:t>
            </w:r>
            <w:r w:rsidR="002F686A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7" w:name="Text42"/>
            <w:r w:rsidR="002F686A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2F686A" w:rsidRPr="00D55A6C">
              <w:rPr>
                <w:rFonts w:cstheme="minorHAnsi"/>
                <w:sz w:val="24"/>
                <w:szCs w:val="24"/>
              </w:rPr>
            </w:r>
            <w:r w:rsidR="002F686A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2F686A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2F686A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7"/>
          </w:p>
          <w:p w14:paraId="6662E072" w14:textId="4F426B4D" w:rsidR="009C02FC" w:rsidRPr="00D55A6C" w:rsidRDefault="009C02FC" w:rsidP="00F6376E">
            <w:pPr>
              <w:tabs>
                <w:tab w:val="left" w:pos="7176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D55A6C">
              <w:rPr>
                <w:rFonts w:cstheme="minorHAnsi"/>
                <w:b/>
                <w:bCs/>
                <w:sz w:val="24"/>
                <w:szCs w:val="24"/>
              </w:rPr>
              <w:t>Description:</w:t>
            </w:r>
            <w:r w:rsidR="00AC0BC1" w:rsidRPr="00D55A6C">
              <w:rPr>
                <w:rFonts w:cstheme="minorHAnsi"/>
                <w:sz w:val="24"/>
                <w:szCs w:val="24"/>
              </w:rPr>
              <w:t xml:space="preserve"> </w:t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8" w:name="Text27"/>
            <w:r w:rsidR="00AC0BC1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AC0BC1" w:rsidRPr="00D55A6C">
              <w:rPr>
                <w:rFonts w:cstheme="minorHAnsi"/>
                <w:sz w:val="24"/>
                <w:szCs w:val="24"/>
              </w:rPr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8"/>
          </w:p>
        </w:tc>
      </w:tr>
      <w:tr w:rsidR="009C02FC" w:rsidRPr="00D55A6C" w14:paraId="6EA18BA7" w14:textId="77777777" w:rsidTr="00C87639">
        <w:trPr>
          <w:trHeight w:val="288"/>
        </w:trPr>
        <w:tc>
          <w:tcPr>
            <w:tcW w:w="11515" w:type="dxa"/>
            <w:gridSpan w:val="6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2CD47BE3" w14:textId="5A4B468A" w:rsidR="009C02FC" w:rsidRPr="00D55A6C" w:rsidRDefault="009C02FC" w:rsidP="00F6376E">
            <w:pPr>
              <w:tabs>
                <w:tab w:val="left" w:pos="7176"/>
              </w:tabs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55A6C">
              <w:rPr>
                <w:rFonts w:cstheme="minorHAnsi"/>
                <w:b/>
                <w:bCs/>
                <w:sz w:val="24"/>
                <w:szCs w:val="24"/>
              </w:rPr>
              <w:t>Personal Protective Equipment (PPE)</w:t>
            </w:r>
          </w:p>
        </w:tc>
      </w:tr>
      <w:tr w:rsidR="009C02FC" w:rsidRPr="00D55A6C" w14:paraId="2D49ED63" w14:textId="77777777" w:rsidTr="00837479">
        <w:trPr>
          <w:trHeight w:val="4535"/>
        </w:trPr>
        <w:tc>
          <w:tcPr>
            <w:tcW w:w="11515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7B8A0E09" w14:textId="5C807D34" w:rsidR="009C02FC" w:rsidRPr="00D55A6C" w:rsidRDefault="00DB33E2" w:rsidP="00F6376E">
            <w:pPr>
              <w:tabs>
                <w:tab w:val="left" w:pos="7105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7510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2FC" w:rsidRPr="00D55A6C">
              <w:rPr>
                <w:rFonts w:cstheme="minorHAnsi"/>
                <w:sz w:val="24"/>
                <w:szCs w:val="24"/>
              </w:rPr>
              <w:t>1/2 Face Respirator with P-100 Filters</w:t>
            </w:r>
            <w:r w:rsidR="0044106C" w:rsidRPr="00D55A6C">
              <w:rPr>
                <w:rFonts w:cstheme="minorHAnsi"/>
                <w:sz w:val="24"/>
                <w:szCs w:val="24"/>
              </w:rPr>
              <w:t xml:space="preserve"> </w:t>
            </w:r>
            <w:r w:rsidR="0044106C" w:rsidRPr="00D55A6C">
              <w:rPr>
                <w:rFonts w:cstheme="minorHAnsi"/>
                <w:i/>
                <w:iCs/>
                <w:sz w:val="24"/>
                <w:szCs w:val="24"/>
              </w:rPr>
              <w:t>(PF-10)</w:t>
            </w:r>
            <w:r w:rsidR="009C02FC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1734191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7CC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9C02FC" w:rsidRPr="00D55A6C">
              <w:rPr>
                <w:rFonts w:cstheme="minorHAnsi"/>
                <w:sz w:val="24"/>
                <w:szCs w:val="24"/>
              </w:rPr>
              <w:t>Work Coveralls</w:t>
            </w:r>
            <w:r w:rsidR="00837479">
              <w:rPr>
                <w:rFonts w:cstheme="minorHAnsi"/>
                <w:sz w:val="24"/>
                <w:szCs w:val="24"/>
              </w:rPr>
              <w:t xml:space="preserve">: </w:t>
            </w:r>
            <w:r w:rsidR="00837479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9" w:name="Text50"/>
            <w:r w:rsidR="00837479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837479">
              <w:rPr>
                <w:rFonts w:cstheme="minorHAnsi"/>
                <w:sz w:val="24"/>
                <w:szCs w:val="24"/>
              </w:rPr>
            </w:r>
            <w:r w:rsidR="00837479">
              <w:rPr>
                <w:rFonts w:cstheme="minorHAnsi"/>
                <w:sz w:val="24"/>
                <w:szCs w:val="24"/>
              </w:rPr>
              <w:fldChar w:fldCharType="separate"/>
            </w:r>
            <w:r w:rsidR="00837479">
              <w:rPr>
                <w:rFonts w:cstheme="minorHAnsi"/>
                <w:noProof/>
                <w:sz w:val="24"/>
                <w:szCs w:val="24"/>
              </w:rPr>
              <w:t> </w:t>
            </w:r>
            <w:r w:rsidR="00837479">
              <w:rPr>
                <w:rFonts w:cstheme="minorHAnsi"/>
                <w:noProof/>
                <w:sz w:val="24"/>
                <w:szCs w:val="24"/>
              </w:rPr>
              <w:t> </w:t>
            </w:r>
            <w:r w:rsidR="00837479">
              <w:rPr>
                <w:rFonts w:cstheme="minorHAnsi"/>
                <w:noProof/>
                <w:sz w:val="24"/>
                <w:szCs w:val="24"/>
              </w:rPr>
              <w:t> </w:t>
            </w:r>
            <w:r w:rsidR="00837479">
              <w:rPr>
                <w:rFonts w:cstheme="minorHAnsi"/>
                <w:noProof/>
                <w:sz w:val="24"/>
                <w:szCs w:val="24"/>
              </w:rPr>
              <w:t> </w:t>
            </w:r>
            <w:r w:rsidR="00837479">
              <w:rPr>
                <w:rFonts w:cstheme="minorHAnsi"/>
                <w:noProof/>
                <w:sz w:val="24"/>
                <w:szCs w:val="24"/>
              </w:rPr>
              <w:t> </w:t>
            </w:r>
            <w:r w:rsidR="00837479">
              <w:rPr>
                <w:rFonts w:cstheme="minorHAnsi"/>
                <w:sz w:val="24"/>
                <w:szCs w:val="24"/>
              </w:rPr>
              <w:fldChar w:fldCharType="end"/>
            </w:r>
            <w:bookmarkEnd w:id="9"/>
          </w:p>
          <w:p w14:paraId="48E26E92" w14:textId="27D6DA76" w:rsidR="009C02FC" w:rsidRPr="00D55A6C" w:rsidRDefault="00DB33E2" w:rsidP="00F6376E">
            <w:pPr>
              <w:tabs>
                <w:tab w:val="left" w:pos="7105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84046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7CC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BA0397" w:rsidRPr="00D55A6C">
              <w:rPr>
                <w:rFonts w:cstheme="minorHAnsi"/>
                <w:sz w:val="24"/>
                <w:szCs w:val="24"/>
              </w:rPr>
              <w:t>Full Face Respirator with P-100 Filters</w:t>
            </w:r>
            <w:r w:rsidR="0044106C" w:rsidRPr="00D55A6C">
              <w:rPr>
                <w:rFonts w:cstheme="minorHAnsi"/>
                <w:sz w:val="24"/>
                <w:szCs w:val="24"/>
              </w:rPr>
              <w:t xml:space="preserve"> </w:t>
            </w:r>
            <w:r w:rsidR="0044106C" w:rsidRPr="00D55A6C">
              <w:rPr>
                <w:rFonts w:cstheme="minorHAnsi"/>
                <w:i/>
                <w:iCs/>
                <w:sz w:val="24"/>
                <w:szCs w:val="24"/>
              </w:rPr>
              <w:t>(PF-50)</w:t>
            </w:r>
            <w:r w:rsidR="00BA0397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-2131850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A0397" w:rsidRPr="00D55A6C">
              <w:rPr>
                <w:rFonts w:cstheme="minorHAnsi"/>
                <w:sz w:val="24"/>
                <w:szCs w:val="24"/>
              </w:rPr>
              <w:t>Hearing Protection</w:t>
            </w:r>
          </w:p>
          <w:p w14:paraId="0E476DC9" w14:textId="7707EF37" w:rsidR="00CE52F8" w:rsidRPr="00D55A6C" w:rsidRDefault="00DB33E2" w:rsidP="00F6376E">
            <w:pPr>
              <w:tabs>
                <w:tab w:val="left" w:pos="7105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40273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7CC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BA0397" w:rsidRPr="00D55A6C">
              <w:rPr>
                <w:rFonts w:cstheme="minorHAnsi"/>
                <w:sz w:val="24"/>
                <w:szCs w:val="24"/>
              </w:rPr>
              <w:t>Powered Air Purifying Respirator with P-100 Filters</w:t>
            </w:r>
            <w:r w:rsidR="0051782E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-118658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782E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1782E" w:rsidRPr="00D55A6C">
              <w:rPr>
                <w:rFonts w:cstheme="minorHAnsi"/>
                <w:sz w:val="24"/>
                <w:szCs w:val="24"/>
              </w:rPr>
              <w:t>Face Shield</w:t>
            </w:r>
          </w:p>
          <w:p w14:paraId="32160FA5" w14:textId="3CD65727" w:rsidR="00A7665B" w:rsidRPr="00D55A6C" w:rsidRDefault="00CE52F8" w:rsidP="00F6376E">
            <w:pPr>
              <w:tabs>
                <w:tab w:val="left" w:pos="928"/>
                <w:tab w:val="left" w:pos="3297"/>
                <w:tab w:val="left" w:pos="7105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D55A6C">
              <w:rPr>
                <w:rFonts w:cstheme="minorHAnsi"/>
                <w:sz w:val="24"/>
                <w:szCs w:val="24"/>
              </w:rPr>
              <w:t xml:space="preserve">          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01094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D55A6C">
              <w:rPr>
                <w:rFonts w:cstheme="minorHAnsi"/>
                <w:sz w:val="24"/>
                <w:szCs w:val="24"/>
              </w:rPr>
              <w:t>Head Cover</w:t>
            </w:r>
            <w:r w:rsidR="0044106C" w:rsidRPr="00D55A6C">
              <w:rPr>
                <w:rFonts w:cstheme="minorHAnsi"/>
                <w:sz w:val="24"/>
                <w:szCs w:val="24"/>
              </w:rPr>
              <w:t xml:space="preserve"> </w:t>
            </w:r>
            <w:r w:rsidR="0044106C" w:rsidRPr="00D55A6C">
              <w:rPr>
                <w:rFonts w:cstheme="minorHAnsi"/>
                <w:i/>
                <w:iCs/>
                <w:sz w:val="24"/>
                <w:szCs w:val="24"/>
              </w:rPr>
              <w:t>(PF-25)</w:t>
            </w:r>
            <w:r w:rsidRPr="00D55A6C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072782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D55A6C">
              <w:rPr>
                <w:rFonts w:cstheme="minorHAnsi"/>
                <w:sz w:val="24"/>
                <w:szCs w:val="24"/>
              </w:rPr>
              <w:t>Full Hood</w:t>
            </w:r>
            <w:r w:rsidR="0044106C" w:rsidRPr="00D55A6C">
              <w:rPr>
                <w:rFonts w:cstheme="minorHAnsi"/>
                <w:sz w:val="24"/>
                <w:szCs w:val="24"/>
              </w:rPr>
              <w:t xml:space="preserve"> </w:t>
            </w:r>
            <w:r w:rsidR="0044106C" w:rsidRPr="00D55A6C">
              <w:rPr>
                <w:rFonts w:cstheme="minorHAnsi"/>
                <w:i/>
                <w:iCs/>
                <w:sz w:val="24"/>
                <w:szCs w:val="24"/>
              </w:rPr>
              <w:t>(PF-1000)</w:t>
            </w:r>
            <w:r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175707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A0397" w:rsidRPr="00D55A6C">
              <w:rPr>
                <w:rFonts w:cstheme="minorHAnsi"/>
                <w:sz w:val="24"/>
                <w:szCs w:val="24"/>
              </w:rPr>
              <w:t>Gloves:</w:t>
            </w:r>
            <w:r w:rsidR="00423F4B" w:rsidRPr="00D55A6C">
              <w:rPr>
                <w:rFonts w:cstheme="minorHAnsi"/>
                <w:sz w:val="24"/>
                <w:szCs w:val="24"/>
              </w:rPr>
              <w:t xml:space="preserve"> </w:t>
            </w:r>
            <w:r w:rsidR="00423F4B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0" w:name="Text23"/>
            <w:r w:rsidR="00423F4B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423F4B" w:rsidRPr="00D55A6C">
              <w:rPr>
                <w:rFonts w:cstheme="minorHAnsi"/>
                <w:sz w:val="24"/>
                <w:szCs w:val="24"/>
              </w:rPr>
            </w:r>
            <w:r w:rsidR="00423F4B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423F4B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423F4B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423F4B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423F4B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423F4B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423F4B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10"/>
            <w:r w:rsidR="00423F4B" w:rsidRPr="00D55A6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990518F" w14:textId="7723F4E8" w:rsidR="002F686A" w:rsidRPr="00D55A6C" w:rsidRDefault="00DB33E2" w:rsidP="00F6376E">
            <w:pPr>
              <w:tabs>
                <w:tab w:val="left" w:pos="7105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7718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7665B" w:rsidRPr="00D55A6C">
              <w:rPr>
                <w:rFonts w:cstheme="minorHAnsi"/>
                <w:sz w:val="24"/>
                <w:szCs w:val="24"/>
              </w:rPr>
              <w:t xml:space="preserve">Other: </w:t>
            </w:r>
            <w:r w:rsidR="00A7665B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1" w:name="Text44"/>
            <w:r w:rsidR="00A7665B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A7665B" w:rsidRPr="00D55A6C">
              <w:rPr>
                <w:rFonts w:cstheme="minorHAnsi"/>
                <w:sz w:val="24"/>
                <w:szCs w:val="24"/>
              </w:rPr>
            </w:r>
            <w:r w:rsidR="00A7665B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A7665B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7665B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7665B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7665B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7665B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7665B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11"/>
          </w:p>
          <w:p w14:paraId="0E6C7BBC" w14:textId="1995856A" w:rsidR="00F24DCF" w:rsidRPr="00D55A6C" w:rsidRDefault="00BA0397" w:rsidP="00F6376E">
            <w:pPr>
              <w:tabs>
                <w:tab w:val="left" w:pos="7105"/>
              </w:tabs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D55A6C">
              <w:rPr>
                <w:rFonts w:cstheme="minorHAnsi"/>
                <w:b/>
                <w:bCs/>
                <w:sz w:val="24"/>
                <w:szCs w:val="24"/>
              </w:rPr>
              <w:t>Description:</w:t>
            </w:r>
            <w:r w:rsidR="00AC0BC1" w:rsidRPr="00D55A6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2" w:name="Text28"/>
            <w:r w:rsidR="00AC0BC1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AC0BC1" w:rsidRPr="00D55A6C">
              <w:rPr>
                <w:rFonts w:cstheme="minorHAnsi"/>
                <w:sz w:val="24"/>
                <w:szCs w:val="24"/>
              </w:rPr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12"/>
            <w:r w:rsidR="00AC0BC1" w:rsidRPr="00D55A6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28D073C2" w14:textId="6C748746" w:rsidR="00F24DCF" w:rsidRPr="00D55A6C" w:rsidRDefault="00F24DCF" w:rsidP="00F6376E">
            <w:pPr>
              <w:pStyle w:val="ListParagraph"/>
              <w:numPr>
                <w:ilvl w:val="0"/>
                <w:numId w:val="23"/>
              </w:numPr>
              <w:tabs>
                <w:tab w:val="left" w:pos="7105"/>
              </w:tabs>
              <w:spacing w:line="276" w:lineRule="auto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D55A6C">
              <w:rPr>
                <w:rFonts w:cstheme="minorHAnsi"/>
                <w:i/>
                <w:iCs/>
                <w:color w:val="FF0000"/>
                <w:sz w:val="20"/>
                <w:szCs w:val="20"/>
              </w:rPr>
              <w:t xml:space="preserve">Indoor concrete cutting or grinding tasks refer to </w:t>
            </w:r>
            <w:r w:rsidR="00573234">
              <w:rPr>
                <w:rFonts w:cstheme="minorHAnsi"/>
                <w:i/>
                <w:iCs/>
                <w:color w:val="FF0000"/>
                <w:sz w:val="20"/>
                <w:szCs w:val="20"/>
              </w:rPr>
              <w:t>CESH (Respirable Crystalline Silica Control)</w:t>
            </w:r>
          </w:p>
          <w:p w14:paraId="44EF8E3F" w14:textId="5E760F75" w:rsidR="00E16B00" w:rsidRPr="00D55A6C" w:rsidRDefault="00E16B00" w:rsidP="00F6376E">
            <w:pPr>
              <w:pStyle w:val="ListParagraph"/>
              <w:numPr>
                <w:ilvl w:val="0"/>
                <w:numId w:val="23"/>
              </w:numPr>
              <w:tabs>
                <w:tab w:val="left" w:pos="7105"/>
              </w:tabs>
              <w:spacing w:line="276" w:lineRule="auto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D55A6C">
              <w:rPr>
                <w:rFonts w:cstheme="minorHAnsi"/>
                <w:i/>
                <w:iCs/>
                <w:color w:val="FF0000"/>
                <w:sz w:val="20"/>
                <w:szCs w:val="20"/>
              </w:rPr>
              <w:t>PF-10 minimum for tasks &lt;4 hours</w:t>
            </w:r>
          </w:p>
          <w:p w14:paraId="4CFF8A89" w14:textId="77777777" w:rsidR="00A62C55" w:rsidRPr="0005146E" w:rsidRDefault="00E16B00" w:rsidP="00F6376E">
            <w:pPr>
              <w:pStyle w:val="ListParagraph"/>
              <w:numPr>
                <w:ilvl w:val="0"/>
                <w:numId w:val="23"/>
              </w:numPr>
              <w:tabs>
                <w:tab w:val="left" w:pos="7105"/>
              </w:tabs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D55A6C">
              <w:rPr>
                <w:rFonts w:cstheme="minorHAnsi"/>
                <w:i/>
                <w:iCs/>
                <w:color w:val="FF0000"/>
                <w:sz w:val="20"/>
                <w:szCs w:val="20"/>
              </w:rPr>
              <w:t>PF-50 minimum for tasks &gt;4 hours or when in confined areas</w:t>
            </w:r>
          </w:p>
          <w:p w14:paraId="00FE6904" w14:textId="77777777" w:rsidR="0005146E" w:rsidRPr="0005146E" w:rsidRDefault="0005146E" w:rsidP="0005146E"/>
          <w:p w14:paraId="5B561756" w14:textId="77777777" w:rsidR="0005146E" w:rsidRPr="0005146E" w:rsidRDefault="0005146E" w:rsidP="0005146E"/>
          <w:p w14:paraId="33BFF2AA" w14:textId="77777777" w:rsidR="0005146E" w:rsidRDefault="0005146E" w:rsidP="0005146E">
            <w:pPr>
              <w:rPr>
                <w:rFonts w:cstheme="minorHAnsi"/>
                <w:i/>
                <w:iCs/>
                <w:color w:val="FF0000"/>
                <w:sz w:val="20"/>
                <w:szCs w:val="20"/>
              </w:rPr>
            </w:pPr>
          </w:p>
          <w:p w14:paraId="0C7EF6BE" w14:textId="77777777" w:rsidR="0005146E" w:rsidRDefault="0005146E" w:rsidP="0005146E">
            <w:pPr>
              <w:rPr>
                <w:rFonts w:cstheme="minorHAnsi"/>
                <w:i/>
                <w:iCs/>
                <w:color w:val="FF0000"/>
                <w:sz w:val="20"/>
                <w:szCs w:val="20"/>
              </w:rPr>
            </w:pPr>
          </w:p>
          <w:p w14:paraId="245A0A4D" w14:textId="41E66310" w:rsidR="0005146E" w:rsidRPr="0005146E" w:rsidRDefault="0005146E" w:rsidP="0005146E">
            <w:pPr>
              <w:jc w:val="center"/>
            </w:pPr>
          </w:p>
        </w:tc>
      </w:tr>
      <w:tr w:rsidR="00BA0397" w:rsidRPr="00D55A6C" w14:paraId="5DC71AA6" w14:textId="77777777" w:rsidTr="00C87639">
        <w:trPr>
          <w:trHeight w:val="288"/>
        </w:trPr>
        <w:tc>
          <w:tcPr>
            <w:tcW w:w="11515" w:type="dxa"/>
            <w:gridSpan w:val="6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04CA3E5D" w14:textId="02E5BEBA" w:rsidR="00BA0397" w:rsidRPr="00D55A6C" w:rsidRDefault="00BA0397" w:rsidP="00F6376E">
            <w:pPr>
              <w:tabs>
                <w:tab w:val="left" w:pos="7224"/>
              </w:tabs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55A6C">
              <w:rPr>
                <w:rFonts w:cstheme="minorHAnsi"/>
                <w:b/>
                <w:bCs/>
                <w:sz w:val="24"/>
                <w:szCs w:val="24"/>
              </w:rPr>
              <w:lastRenderedPageBreak/>
              <w:t>Training</w:t>
            </w:r>
            <w:r w:rsidR="00B00016">
              <w:rPr>
                <w:rFonts w:cstheme="minorHAnsi"/>
                <w:b/>
                <w:bCs/>
                <w:sz w:val="24"/>
                <w:szCs w:val="24"/>
              </w:rPr>
              <w:t>/Medical Requirements</w:t>
            </w:r>
          </w:p>
        </w:tc>
      </w:tr>
      <w:tr w:rsidR="00BA0397" w:rsidRPr="00D55A6C" w14:paraId="088FE22C" w14:textId="77777777" w:rsidTr="00C87639">
        <w:trPr>
          <w:trHeight w:val="1133"/>
        </w:trPr>
        <w:tc>
          <w:tcPr>
            <w:tcW w:w="11515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723FC01A" w14:textId="5C8A0466" w:rsidR="0051782E" w:rsidRDefault="00CA0ED8" w:rsidP="00F6376E">
            <w:pPr>
              <w:tabs>
                <w:tab w:val="left" w:pos="724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A0ED8">
              <w:rPr>
                <w:rFonts w:cstheme="minorHAnsi"/>
                <w:sz w:val="24"/>
                <w:szCs w:val="24"/>
              </w:rPr>
              <w:t xml:space="preserve">General Contractor (GC) is responsible for ensuring that Competent Persons, Workers, and Subcontractors assigned to silica generated activities </w:t>
            </w:r>
            <w:r>
              <w:rPr>
                <w:rFonts w:cstheme="minorHAnsi"/>
                <w:sz w:val="24"/>
                <w:szCs w:val="24"/>
              </w:rPr>
              <w:t>are:</w:t>
            </w:r>
          </w:p>
          <w:p w14:paraId="3BE61596" w14:textId="0E3D5620" w:rsidR="00CA0ED8" w:rsidRDefault="00CA0ED8" w:rsidP="00CA0ED8">
            <w:pPr>
              <w:pStyle w:val="ListParagraph"/>
              <w:numPr>
                <w:ilvl w:val="0"/>
                <w:numId w:val="24"/>
              </w:numPr>
              <w:tabs>
                <w:tab w:val="left" w:pos="724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Pr="00CA0ED8">
              <w:rPr>
                <w:rFonts w:cstheme="minorHAnsi"/>
                <w:sz w:val="24"/>
                <w:szCs w:val="24"/>
              </w:rPr>
              <w:t>rain</w:t>
            </w:r>
            <w:r>
              <w:rPr>
                <w:rFonts w:cstheme="minorHAnsi"/>
                <w:sz w:val="24"/>
                <w:szCs w:val="24"/>
              </w:rPr>
              <w:t>ed</w:t>
            </w:r>
            <w:r w:rsidRPr="00CA0ED8">
              <w:rPr>
                <w:rFonts w:cstheme="minorHAnsi"/>
                <w:sz w:val="24"/>
                <w:szCs w:val="24"/>
              </w:rPr>
              <w:t xml:space="preserve"> to oversee or conduct work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0E9DC384" w14:textId="621DC6EA" w:rsidR="00CA0ED8" w:rsidRDefault="00CA0ED8" w:rsidP="00CA0ED8">
            <w:pPr>
              <w:pStyle w:val="ListParagraph"/>
              <w:numPr>
                <w:ilvl w:val="0"/>
                <w:numId w:val="24"/>
              </w:numPr>
              <w:tabs>
                <w:tab w:val="left" w:pos="724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  <w:r w:rsidRPr="00CA0ED8">
              <w:rPr>
                <w:rFonts w:cstheme="minorHAnsi"/>
                <w:sz w:val="24"/>
                <w:szCs w:val="24"/>
              </w:rPr>
              <w:t>edically qualified to wear prescribed protective equipment and/or respirators (fitness for duty, training, med exam, fit test)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5A3867F7" w14:textId="24E9A6AB" w:rsidR="00CA0ED8" w:rsidRDefault="00CA0ED8" w:rsidP="00CA0ED8">
            <w:pPr>
              <w:tabs>
                <w:tab w:val="left" w:pos="724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A0ED8">
              <w:rPr>
                <w:rFonts w:cstheme="minorHAnsi"/>
                <w:sz w:val="24"/>
                <w:szCs w:val="24"/>
              </w:rPr>
              <w:t xml:space="preserve">Additionally, </w:t>
            </w:r>
            <w:r>
              <w:rPr>
                <w:rFonts w:cstheme="minorHAnsi"/>
                <w:sz w:val="24"/>
                <w:szCs w:val="24"/>
              </w:rPr>
              <w:t xml:space="preserve">the </w:t>
            </w:r>
            <w:r w:rsidRPr="00CA0ED8">
              <w:rPr>
                <w:rFonts w:cstheme="minorHAnsi"/>
                <w:sz w:val="24"/>
                <w:szCs w:val="24"/>
              </w:rPr>
              <w:t>GC shall provide a record for each employee or subcontractor for silica related construction tasks and</w:t>
            </w:r>
            <w:r>
              <w:rPr>
                <w:rFonts w:cstheme="minorHAnsi"/>
                <w:sz w:val="24"/>
                <w:szCs w:val="24"/>
              </w:rPr>
              <w:t xml:space="preserve"> who are</w:t>
            </w:r>
            <w:r w:rsidRPr="00CA0ED8">
              <w:rPr>
                <w:rFonts w:cstheme="minorHAnsi"/>
                <w:sz w:val="24"/>
                <w:szCs w:val="24"/>
              </w:rPr>
              <w:t xml:space="preserve"> required to use a respirator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4B52DE54" w14:textId="5D6FAB59" w:rsidR="00CA0ED8" w:rsidRPr="00AB20F9" w:rsidRDefault="00CA0ED8" w:rsidP="00CA0ED8">
            <w:pPr>
              <w:spacing w:after="200" w:line="271" w:lineRule="auto"/>
              <w:rPr>
                <w:rFonts w:cstheme="minorHAnsi"/>
                <w:i/>
                <w:iCs/>
                <w:color w:val="FF0000"/>
                <w:sz w:val="20"/>
                <w:szCs w:val="20"/>
              </w:rPr>
            </w:pPr>
            <w:r w:rsidRPr="00AB20F9">
              <w:rPr>
                <w:rFonts w:cstheme="minorHAnsi"/>
                <w:i/>
                <w:iCs/>
                <w:color w:val="FF0000"/>
                <w:sz w:val="20"/>
                <w:szCs w:val="20"/>
              </w:rPr>
              <w:t>Note: Training and medical qualification records shall be available upon request.</w:t>
            </w:r>
          </w:p>
          <w:p w14:paraId="6829041E" w14:textId="443148FA" w:rsidR="00CE06F4" w:rsidRPr="00AB20F9" w:rsidRDefault="00DB33E2" w:rsidP="00F6376E">
            <w:pPr>
              <w:tabs>
                <w:tab w:val="left" w:pos="7248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5095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169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8429A1" w:rsidRPr="00D55A6C">
              <w:rPr>
                <w:rFonts w:cstheme="minorHAnsi"/>
                <w:sz w:val="24"/>
                <w:szCs w:val="24"/>
              </w:rPr>
              <w:t xml:space="preserve">Other: </w:t>
            </w:r>
            <w:r w:rsidR="008429A1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3" w:name="Text49"/>
            <w:r w:rsidR="008429A1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8429A1" w:rsidRPr="00D55A6C">
              <w:rPr>
                <w:rFonts w:cstheme="minorHAnsi"/>
                <w:sz w:val="24"/>
                <w:szCs w:val="24"/>
              </w:rPr>
            </w:r>
            <w:r w:rsidR="008429A1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8429A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8429A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8429A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8429A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8429A1" w:rsidRPr="00D55A6C">
              <w:rPr>
                <w:rFonts w:cstheme="minorHAnsi"/>
                <w:noProof/>
                <w:sz w:val="24"/>
                <w:szCs w:val="24"/>
              </w:rPr>
              <w:t> </w:t>
            </w:r>
            <w:r w:rsidR="008429A1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13"/>
          </w:p>
        </w:tc>
      </w:tr>
      <w:tr w:rsidR="00CE06F4" w:rsidRPr="00D55A6C" w14:paraId="4119C4EF" w14:textId="77777777" w:rsidTr="00C87639">
        <w:trPr>
          <w:trHeight w:val="288"/>
        </w:trPr>
        <w:tc>
          <w:tcPr>
            <w:tcW w:w="11515" w:type="dxa"/>
            <w:gridSpan w:val="6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50755A65" w14:textId="1B6561C9" w:rsidR="00CE06F4" w:rsidRPr="00D55A6C" w:rsidRDefault="00CE06F4" w:rsidP="00F6376E">
            <w:pPr>
              <w:tabs>
                <w:tab w:val="left" w:pos="7271"/>
              </w:tabs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55A6C">
              <w:rPr>
                <w:rFonts w:cstheme="minorHAnsi"/>
                <w:b/>
                <w:bCs/>
                <w:sz w:val="24"/>
                <w:szCs w:val="24"/>
              </w:rPr>
              <w:t>Housekeeping</w:t>
            </w:r>
          </w:p>
        </w:tc>
      </w:tr>
      <w:tr w:rsidR="00CE06F4" w:rsidRPr="00D55A6C" w14:paraId="315C6307" w14:textId="77777777" w:rsidTr="00C87639">
        <w:trPr>
          <w:trHeight w:val="288"/>
        </w:trPr>
        <w:tc>
          <w:tcPr>
            <w:tcW w:w="11515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762048F6" w14:textId="4F13F655" w:rsidR="00CE06F4" w:rsidRPr="00D55A6C" w:rsidRDefault="00DB33E2" w:rsidP="00F6376E">
            <w:pPr>
              <w:tabs>
                <w:tab w:val="left" w:pos="7307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640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E06F4" w:rsidRPr="00D55A6C">
              <w:rPr>
                <w:rFonts w:cstheme="minorHAnsi"/>
                <w:sz w:val="24"/>
                <w:szCs w:val="24"/>
              </w:rPr>
              <w:t>Cover Building Work Surfaces or Create Temporary Barriers</w:t>
            </w:r>
            <w:r w:rsidR="00CE06F4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1778363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E06F4" w:rsidRPr="00D55A6C">
              <w:rPr>
                <w:rFonts w:cstheme="minorHAnsi"/>
                <w:sz w:val="24"/>
                <w:szCs w:val="24"/>
              </w:rPr>
              <w:t>Wet Methods (mopping/wiping)</w:t>
            </w:r>
          </w:p>
          <w:p w14:paraId="51678D48" w14:textId="1A5B6468" w:rsidR="00CE06F4" w:rsidRPr="00D55A6C" w:rsidRDefault="00DB33E2" w:rsidP="00F6376E">
            <w:pPr>
              <w:tabs>
                <w:tab w:val="left" w:pos="7307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2464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E06F4" w:rsidRPr="00D55A6C">
              <w:rPr>
                <w:rFonts w:cstheme="minorHAnsi"/>
                <w:sz w:val="24"/>
                <w:szCs w:val="24"/>
              </w:rPr>
              <w:t>HEPA Filtered Vacuum will be Used for Cleaning Holes</w:t>
            </w:r>
            <w:r w:rsidR="00CE06F4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-67758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E06F4" w:rsidRPr="00D55A6C">
              <w:rPr>
                <w:rFonts w:cstheme="minorHAnsi"/>
                <w:sz w:val="24"/>
                <w:szCs w:val="24"/>
              </w:rPr>
              <w:t>Sweeping Compound</w:t>
            </w:r>
          </w:p>
          <w:p w14:paraId="1BD4D6C5" w14:textId="0434823C" w:rsidR="00CE06F4" w:rsidRPr="00D55A6C" w:rsidRDefault="00DB33E2" w:rsidP="00F6376E">
            <w:pPr>
              <w:tabs>
                <w:tab w:val="left" w:pos="7307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314480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E06F4" w:rsidRPr="00D55A6C">
              <w:rPr>
                <w:rFonts w:cstheme="minorHAnsi"/>
                <w:sz w:val="24"/>
                <w:szCs w:val="24"/>
              </w:rPr>
              <w:t>Remove Dust with HEPA Filtered Vacuum</w:t>
            </w:r>
            <w:r w:rsidR="00CE06F4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1807047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10A5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2052F3" w:rsidRPr="00D55A6C">
              <w:rPr>
                <w:rFonts w:cstheme="minorHAnsi"/>
                <w:sz w:val="24"/>
                <w:szCs w:val="24"/>
              </w:rPr>
              <w:t>Shoveling Debris</w:t>
            </w:r>
          </w:p>
          <w:p w14:paraId="223BCE40" w14:textId="12FCD8B3" w:rsidR="002052F3" w:rsidRPr="00D55A6C" w:rsidRDefault="00DB33E2" w:rsidP="00F6376E">
            <w:pPr>
              <w:tabs>
                <w:tab w:val="left" w:pos="7307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115327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052F3" w:rsidRPr="00D55A6C">
              <w:rPr>
                <w:rFonts w:cstheme="minorHAnsi"/>
                <w:sz w:val="24"/>
                <w:szCs w:val="24"/>
              </w:rPr>
              <w:t>Shop Vacuum Slurry Pick-up</w:t>
            </w:r>
            <w:r w:rsidR="002052F3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-1822025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052F3" w:rsidRPr="00D55A6C">
              <w:rPr>
                <w:rFonts w:cstheme="minorHAnsi"/>
                <w:sz w:val="24"/>
                <w:szCs w:val="24"/>
              </w:rPr>
              <w:t>Wash Cuttings to Soil Column</w:t>
            </w:r>
          </w:p>
          <w:p w14:paraId="0AF3D4E4" w14:textId="7E9AA9B5" w:rsidR="002052F3" w:rsidRPr="00D55A6C" w:rsidRDefault="00DB33E2" w:rsidP="00F6376E">
            <w:pPr>
              <w:tabs>
                <w:tab w:val="left" w:pos="7307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0629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052F3" w:rsidRPr="00D55A6C">
              <w:rPr>
                <w:rFonts w:cstheme="minorHAnsi"/>
                <w:sz w:val="24"/>
                <w:szCs w:val="24"/>
              </w:rPr>
              <w:t>Retain Cuttings for Disposal or Evaporation</w:t>
            </w:r>
            <w:r w:rsidR="002052F3" w:rsidRPr="00D55A6C">
              <w:rPr>
                <w:rFonts w:cstheme="minorHAnsi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sz w:val="24"/>
                  <w:szCs w:val="24"/>
                </w:rPr>
                <w:id w:val="1028144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9BF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8761C" w:rsidRPr="00D55A6C">
              <w:rPr>
                <w:rFonts w:cstheme="minorHAnsi"/>
                <w:sz w:val="24"/>
                <w:szCs w:val="24"/>
              </w:rPr>
              <w:t>Housekeeping Pads (</w:t>
            </w:r>
            <w:r w:rsidR="00DF23C0" w:rsidRPr="00D55A6C">
              <w:rPr>
                <w:rFonts w:cstheme="minorHAnsi"/>
                <w:sz w:val="24"/>
                <w:szCs w:val="24"/>
              </w:rPr>
              <w:t>step-off)</w:t>
            </w:r>
          </w:p>
          <w:p w14:paraId="0E6D72FA" w14:textId="7AB9CC91" w:rsidR="00DF23C0" w:rsidRPr="006A45AA" w:rsidRDefault="00DB33E2" w:rsidP="00F6376E">
            <w:pPr>
              <w:tabs>
                <w:tab w:val="left" w:pos="7307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76681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3C0" w:rsidRPr="00D55A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7665B" w:rsidRPr="00D55A6C">
              <w:rPr>
                <w:rFonts w:cstheme="minorHAnsi"/>
                <w:sz w:val="24"/>
                <w:szCs w:val="24"/>
              </w:rPr>
              <w:t>Competent Person Visual Inspection</w:t>
            </w:r>
            <w:r w:rsidR="00A62C55" w:rsidRPr="00D55A6C">
              <w:rPr>
                <w:rFonts w:cstheme="minorHAnsi"/>
                <w:sz w:val="24"/>
                <w:szCs w:val="24"/>
              </w:rPr>
              <w:t xml:space="preserve"> &amp; Release</w:t>
            </w:r>
            <w:r w:rsidR="006A45AA">
              <w:rPr>
                <w:rFonts w:cstheme="minorHAnsi"/>
                <w:sz w:val="24"/>
                <w:szCs w:val="24"/>
              </w:rPr>
              <w:t xml:space="preserve"> (&gt;25µg/m</w:t>
            </w:r>
            <w:r w:rsidR="006A45AA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="006A45AA">
              <w:rPr>
                <w:rFonts w:cstheme="minorHAnsi"/>
                <w:sz w:val="24"/>
                <w:szCs w:val="24"/>
              </w:rPr>
              <w:t>)</w:t>
            </w:r>
          </w:p>
          <w:p w14:paraId="6254A286" w14:textId="31798FB6" w:rsidR="00A7665B" w:rsidRPr="00D55A6C" w:rsidRDefault="00DB33E2" w:rsidP="00F6376E">
            <w:pPr>
              <w:tabs>
                <w:tab w:val="left" w:pos="7307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91424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CD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7665B" w:rsidRPr="00D55A6C">
              <w:rPr>
                <w:rFonts w:cstheme="minorHAnsi"/>
                <w:sz w:val="24"/>
                <w:szCs w:val="24"/>
              </w:rPr>
              <w:t xml:space="preserve">Other: </w:t>
            </w:r>
            <w:r w:rsidR="00A7665B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4" w:name="Text48"/>
            <w:r w:rsidR="00A7665B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A7665B" w:rsidRPr="00D55A6C">
              <w:rPr>
                <w:rFonts w:cstheme="minorHAnsi"/>
                <w:sz w:val="24"/>
                <w:szCs w:val="24"/>
              </w:rPr>
            </w:r>
            <w:r w:rsidR="00A7665B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627CDC">
              <w:rPr>
                <w:rFonts w:cstheme="minorHAnsi"/>
                <w:sz w:val="24"/>
                <w:szCs w:val="24"/>
              </w:rPr>
              <w:t> </w:t>
            </w:r>
            <w:r w:rsidR="00627CDC">
              <w:rPr>
                <w:rFonts w:cstheme="minorHAnsi"/>
                <w:sz w:val="24"/>
                <w:szCs w:val="24"/>
              </w:rPr>
              <w:t> </w:t>
            </w:r>
            <w:r w:rsidR="00627CDC">
              <w:rPr>
                <w:rFonts w:cstheme="minorHAnsi"/>
                <w:sz w:val="24"/>
                <w:szCs w:val="24"/>
              </w:rPr>
              <w:t> </w:t>
            </w:r>
            <w:r w:rsidR="00627CDC">
              <w:rPr>
                <w:rFonts w:cstheme="minorHAnsi"/>
                <w:sz w:val="24"/>
                <w:szCs w:val="24"/>
              </w:rPr>
              <w:t> </w:t>
            </w:r>
            <w:r w:rsidR="00627CDC">
              <w:rPr>
                <w:rFonts w:cstheme="minorHAnsi"/>
                <w:sz w:val="24"/>
                <w:szCs w:val="24"/>
              </w:rPr>
              <w:t> </w:t>
            </w:r>
            <w:r w:rsidR="00A7665B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14"/>
          </w:p>
          <w:p w14:paraId="251F7AB8" w14:textId="44E9C5F2" w:rsidR="002052F3" w:rsidRPr="00D55A6C" w:rsidRDefault="002052F3" w:rsidP="00F6376E">
            <w:pPr>
              <w:tabs>
                <w:tab w:val="left" w:pos="7307"/>
              </w:tabs>
              <w:spacing w:line="276" w:lineRule="auto"/>
              <w:rPr>
                <w:rFonts w:cstheme="minorHAnsi"/>
                <w:color w:val="FF0000"/>
                <w:sz w:val="20"/>
                <w:szCs w:val="20"/>
              </w:rPr>
            </w:pPr>
            <w:r w:rsidRPr="00D55A6C">
              <w:rPr>
                <w:rFonts w:cstheme="minorHAnsi"/>
                <w:i/>
                <w:iCs/>
                <w:color w:val="FF0000"/>
                <w:sz w:val="20"/>
                <w:szCs w:val="20"/>
              </w:rPr>
              <w:t>Note: No Compressed Air Cleaning or Dry Sweeping</w:t>
            </w:r>
          </w:p>
          <w:p w14:paraId="7E26CB91" w14:textId="1DF4A83D" w:rsidR="002052F3" w:rsidRPr="00D55A6C" w:rsidRDefault="002052F3" w:rsidP="00F6376E">
            <w:pPr>
              <w:tabs>
                <w:tab w:val="left" w:pos="7307"/>
              </w:tabs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D55A6C">
              <w:rPr>
                <w:rFonts w:cstheme="minorHAnsi"/>
                <w:b/>
                <w:bCs/>
                <w:sz w:val="24"/>
                <w:szCs w:val="24"/>
              </w:rPr>
              <w:t>Description:</w:t>
            </w:r>
            <w:r w:rsidR="00AC0BC1" w:rsidRPr="00D55A6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5" w:name="Text37"/>
            <w:r w:rsidR="00AC0BC1" w:rsidRPr="00D55A6C">
              <w:rPr>
                <w:rFonts w:cstheme="minorHAnsi"/>
                <w:sz w:val="24"/>
                <w:szCs w:val="24"/>
              </w:rPr>
              <w:instrText xml:space="preserve"> FORMTEXT </w:instrText>
            </w:r>
            <w:r w:rsidR="00AC0BC1" w:rsidRPr="00D55A6C">
              <w:rPr>
                <w:rFonts w:cstheme="minorHAnsi"/>
                <w:sz w:val="24"/>
                <w:szCs w:val="24"/>
              </w:rPr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separate"/>
            </w:r>
            <w:r w:rsidR="00627CDC">
              <w:rPr>
                <w:rFonts w:cstheme="minorHAnsi"/>
                <w:sz w:val="24"/>
                <w:szCs w:val="24"/>
              </w:rPr>
              <w:t> </w:t>
            </w:r>
            <w:r w:rsidR="00627CDC">
              <w:rPr>
                <w:rFonts w:cstheme="minorHAnsi"/>
                <w:sz w:val="24"/>
                <w:szCs w:val="24"/>
              </w:rPr>
              <w:t> </w:t>
            </w:r>
            <w:r w:rsidR="00627CDC">
              <w:rPr>
                <w:rFonts w:cstheme="minorHAnsi"/>
                <w:sz w:val="24"/>
                <w:szCs w:val="24"/>
              </w:rPr>
              <w:t> </w:t>
            </w:r>
            <w:r w:rsidR="00627CDC">
              <w:rPr>
                <w:rFonts w:cstheme="minorHAnsi"/>
                <w:sz w:val="24"/>
                <w:szCs w:val="24"/>
              </w:rPr>
              <w:t> </w:t>
            </w:r>
            <w:r w:rsidR="00627CDC">
              <w:rPr>
                <w:rFonts w:cstheme="minorHAnsi"/>
                <w:sz w:val="24"/>
                <w:szCs w:val="24"/>
              </w:rPr>
              <w:t> </w:t>
            </w:r>
            <w:r w:rsidR="00AC0BC1" w:rsidRPr="00D55A6C">
              <w:rPr>
                <w:rFonts w:cstheme="minorHAnsi"/>
                <w:sz w:val="24"/>
                <w:szCs w:val="24"/>
              </w:rPr>
              <w:fldChar w:fldCharType="end"/>
            </w:r>
            <w:bookmarkEnd w:id="15"/>
            <w:r w:rsidR="00AC0BC1" w:rsidRPr="00D55A6C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906B5" w:rsidRPr="00D55A6C" w14:paraId="786EC7DF" w14:textId="77777777" w:rsidTr="00C8763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1515" w:type="dxa"/>
            <w:gridSpan w:val="6"/>
          </w:tcPr>
          <w:p w14:paraId="599DE1B7" w14:textId="2CFD1CF9" w:rsidR="004906B5" w:rsidRPr="00D55A6C" w:rsidRDefault="00DB33E2" w:rsidP="00F6376E">
            <w:pPr>
              <w:spacing w:before="24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306435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noProof/>
                <w:sz w:val="24"/>
                <w:szCs w:val="24"/>
              </w:rPr>
              <w:pict w14:anchorId="239C7E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alt="Microsoft Office Signature Line..." style="position:absolute;margin-left:-3.55pt;margin-top:.35pt;width:2in;height:1in;z-index:251659264;mso-position-horizontal-relative:text;mso-position-vertical-relative:text;mso-width-relative:page;mso-height-relative:page">
                  <v:imagedata r:id="rId11" o:title=""/>
                  <o:lock v:ext="edit" ungrouping="t" rotation="t" cropping="t" verticies="t" text="t" grouping="t"/>
                  <o:signatureline v:ext="edit" id="{7095016F-220A-49CC-8F66-DF8D38098C20}" provid="{00000000-0000-0000-0000-000000000000}" o:suggestedsigner="Contractor Silica Competent Person" issignatureline="t"/>
                  <w10:wrap type="square"/>
                </v:shape>
              </w:pict>
            </w:r>
            <w:r>
              <w:rPr>
                <w:rFonts w:cstheme="minorHAnsi"/>
                <w:noProof/>
                <w:sz w:val="24"/>
                <w:szCs w:val="24"/>
              </w:rPr>
              <w:pict w14:anchorId="7958B24E">
                <v:shape id="_x0000_s2052" type="#_x0000_t75" alt="Microsoft Office Signature Line..." style="position:absolute;margin-left:168.4pt;margin-top:.35pt;width:2in;height:71.8pt;z-index:-251653120;mso-position-horizontal-relative:text;mso-position-vertical-relative:text;mso-width-relative:page;mso-height-relative:page" wrapcoords="-84 0 -84 21262 21600 21262 21600 0 -84 0">
                  <v:imagedata r:id="rId12" o:title=""/>
                  <o:lock v:ext="edit" ungrouping="t" rotation="t" cropping="t" verticies="t" text="t" grouping="t"/>
                  <o:signatureline v:ext="edit" id="{24981983-A12C-4017-A5FE-73F77DF7BFD1}" provid="{00000000-0000-0000-0000-000000000000}" o:suggestedsigner="PNNL Peer Review" issignatureline="t"/>
                  <w10:wrap type="tight"/>
                </v:shape>
              </w:pict>
            </w:r>
            <w:r w:rsidR="004B76BE" w:rsidRPr="004B76BE">
              <w:rPr>
                <w:rFonts w:cstheme="minorHAnsi"/>
                <w:sz w:val="24"/>
                <w:szCs w:val="24"/>
              </w:rPr>
              <w:t xml:space="preserve">Peer Review Not </w:t>
            </w:r>
            <w:r w:rsidR="00807C3B">
              <w:rPr>
                <w:rFonts w:cstheme="minorHAnsi"/>
                <w:sz w:val="24"/>
                <w:szCs w:val="24"/>
              </w:rPr>
              <w:t>Required</w:t>
            </w:r>
            <w:r w:rsidR="004B76BE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8C9C126" w14:textId="154A3663" w:rsidR="00F6376E" w:rsidRDefault="00F6376E" w:rsidP="00F6376E">
            <w:pPr>
              <w:rPr>
                <w:rFonts w:cstheme="minorHAnsi"/>
                <w:sz w:val="24"/>
                <w:szCs w:val="24"/>
              </w:rPr>
            </w:pPr>
          </w:p>
          <w:p w14:paraId="753E772C" w14:textId="575BA4B6" w:rsidR="00F6376E" w:rsidRPr="00F6376E" w:rsidRDefault="00DB33E2" w:rsidP="004B76B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pict w14:anchorId="104E2736">
                <v:shape id="_x0000_s2051" type="#_x0000_t75" alt="Microsoft Office Signature Line..." style="position:absolute;margin-left:-3.55pt;margin-top:11.5pt;width:2in;height:71.8pt;z-index:-251655168;mso-position-horizontal-relative:text;mso-position-vertical-relative:text;mso-width-relative:page;mso-height-relative:page" wrapcoords="759 7425 1097 10125 -84 12488 0 12825 10800 12825 1350 13669 759 13669 759 15019 6244 15019 10800 12825 21516 12825 21516 12319 2278 10125 2616 7425 759 7425">
                  <v:imagedata r:id="rId13" o:title=""/>
                  <o:lock v:ext="edit" ungrouping="t" rotation="t" cropping="t" verticies="t" text="t" grouping="t"/>
                  <o:signatureline v:ext="edit" id="{8DF09541-651B-4A67-97FA-AF47550F54E0}" provid="{00000000-0000-0000-0000-000000000000}" o:suggestedsigner="PNNL WS&amp;H" issignatureline="t"/>
                  <w10:wrap type="tight"/>
                </v:shape>
              </w:pict>
            </w:r>
          </w:p>
        </w:tc>
      </w:tr>
      <w:tr w:rsidR="00F6376E" w:rsidRPr="00D55A6C" w14:paraId="507D24A7" w14:textId="77777777" w:rsidTr="00C8763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1515" w:type="dxa"/>
            <w:gridSpan w:val="6"/>
          </w:tcPr>
          <w:p w14:paraId="63550A68" w14:textId="77777777" w:rsidR="00F6376E" w:rsidRPr="00D55A6C" w:rsidRDefault="00F6376E" w:rsidP="00F6376E">
            <w:pPr>
              <w:spacing w:before="240"/>
              <w:rPr>
                <w:rFonts w:cstheme="minorHAnsi"/>
                <w:noProof/>
                <w:sz w:val="24"/>
                <w:szCs w:val="24"/>
              </w:rPr>
            </w:pPr>
          </w:p>
        </w:tc>
      </w:tr>
    </w:tbl>
    <w:p w14:paraId="4B05BBCC" w14:textId="77777777" w:rsidR="00BE1316" w:rsidRDefault="00BE1316" w:rsidP="00F6376E">
      <w:pPr>
        <w:spacing w:before="240"/>
        <w:jc w:val="center"/>
        <w:rPr>
          <w:rFonts w:cstheme="minorHAnsi"/>
          <w:sz w:val="24"/>
          <w:szCs w:val="24"/>
        </w:rPr>
      </w:pPr>
    </w:p>
    <w:p w14:paraId="6A2BAB26" w14:textId="5E28A481" w:rsidR="00F6376E" w:rsidRPr="00F6376E" w:rsidRDefault="00F6376E" w:rsidP="00F6376E">
      <w:pPr>
        <w:tabs>
          <w:tab w:val="center" w:pos="4680"/>
        </w:tabs>
        <w:rPr>
          <w:rFonts w:cstheme="minorHAnsi"/>
          <w:sz w:val="24"/>
          <w:szCs w:val="24"/>
        </w:rPr>
        <w:sectPr w:rsidR="00F6376E" w:rsidRPr="00F6376E" w:rsidSect="00A62C55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008" w:left="1440" w:header="144" w:footer="288" w:gutter="0"/>
          <w:cols w:space="720"/>
          <w:docGrid w:linePitch="381"/>
        </w:sectPr>
      </w:pPr>
    </w:p>
    <w:p w14:paraId="1ACCDB36" w14:textId="0B255B3B" w:rsidR="00EE5BD6" w:rsidRPr="00D55A6C" w:rsidRDefault="00EE5BD6" w:rsidP="00E677FE">
      <w:pPr>
        <w:spacing w:after="0"/>
        <w:rPr>
          <w:rFonts w:cstheme="minorHAnsi"/>
          <w:sz w:val="24"/>
          <w:szCs w:val="24"/>
        </w:rPr>
        <w:sectPr w:rsidR="00EE5BD6" w:rsidRPr="00D55A6C" w:rsidSect="00BE1316">
          <w:type w:val="continuous"/>
          <w:pgSz w:w="12240" w:h="15840"/>
          <w:pgMar w:top="1440" w:right="1440" w:bottom="1008" w:left="1440" w:header="720" w:footer="432" w:gutter="0"/>
          <w:cols w:num="2" w:space="720"/>
          <w:docGrid w:linePitch="381"/>
        </w:sectPr>
      </w:pPr>
    </w:p>
    <w:p w14:paraId="6D789640" w14:textId="6A5B936F" w:rsidR="009F4635" w:rsidRDefault="009F4635" w:rsidP="00E91412">
      <w:pPr>
        <w:spacing w:after="0"/>
        <w:rPr>
          <w:sz w:val="24"/>
          <w:szCs w:val="24"/>
        </w:rPr>
      </w:pPr>
    </w:p>
    <w:p w14:paraId="6B46A919" w14:textId="31698075" w:rsidR="00E003B0" w:rsidRDefault="009F4635" w:rsidP="00E003B0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  <w:r w:rsidR="00E003B0" w:rsidRPr="00E003B0">
        <w:rPr>
          <w:b/>
          <w:bCs/>
          <w:sz w:val="24"/>
          <w:szCs w:val="24"/>
        </w:rPr>
        <w:lastRenderedPageBreak/>
        <w:t>Attach Objective Data</w:t>
      </w:r>
      <w:r w:rsidR="00E003B0">
        <w:rPr>
          <w:b/>
          <w:bCs/>
          <w:sz w:val="24"/>
          <w:szCs w:val="24"/>
        </w:rPr>
        <w:t xml:space="preserve"> Below</w:t>
      </w:r>
      <w:r w:rsidR="00E003B0" w:rsidRPr="00E003B0">
        <w:rPr>
          <w:b/>
          <w:bCs/>
          <w:sz w:val="24"/>
          <w:szCs w:val="24"/>
        </w:rPr>
        <w:t xml:space="preserve"> if Applicable</w:t>
      </w:r>
      <w:r w:rsidR="00E003B0">
        <w:rPr>
          <w:b/>
          <w:bCs/>
          <w:sz w:val="24"/>
          <w:szCs w:val="24"/>
        </w:rPr>
        <w:t>:</w:t>
      </w:r>
    </w:p>
    <w:sdt>
      <w:sdtPr>
        <w:rPr>
          <w:b/>
          <w:bCs/>
          <w:sz w:val="24"/>
          <w:szCs w:val="24"/>
        </w:rPr>
        <w:id w:val="-1783574405"/>
        <w:showingPlcHdr/>
        <w:picture/>
      </w:sdtPr>
      <w:sdtEndPr/>
      <w:sdtContent>
        <w:p w14:paraId="00B63D55" w14:textId="5FE960D0" w:rsidR="005C63AE" w:rsidRPr="00E003B0" w:rsidRDefault="003F7540" w:rsidP="00E003B0">
          <w:pPr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  <w:sz w:val="24"/>
              <w:szCs w:val="24"/>
            </w:rPr>
            <w:drawing>
              <wp:inline distT="0" distB="0" distL="0" distR="0" wp14:anchorId="48DF1832" wp14:editId="384C3DBE">
                <wp:extent cx="1905000" cy="1905000"/>
                <wp:effectExtent l="0" t="0" r="0" b="0"/>
                <wp:docPr id="4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5C63AE" w:rsidRPr="00E003B0" w:rsidSect="000417B2">
      <w:type w:val="continuous"/>
      <w:pgSz w:w="12240" w:h="15840"/>
      <w:pgMar w:top="720" w:right="720" w:bottom="720" w:left="720" w:header="720" w:footer="432" w:gutter="0"/>
      <w:cols w:num="2"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3EBBD" w14:textId="77777777" w:rsidR="00580ED0" w:rsidRDefault="00580ED0" w:rsidP="00650259">
      <w:pPr>
        <w:spacing w:after="0" w:line="240" w:lineRule="auto"/>
      </w:pPr>
      <w:r>
        <w:separator/>
      </w:r>
    </w:p>
  </w:endnote>
  <w:endnote w:type="continuationSeparator" w:id="0">
    <w:p w14:paraId="3F511FD2" w14:textId="77777777" w:rsidR="00580ED0" w:rsidRDefault="00580ED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F346F5-45D5-4505-8A7C-99165A946857}"/>
    <w:embedBold r:id="rId2" w:fontKey="{1BCF58C5-4E3D-4F6D-B03D-E971AA866A38}"/>
    <w:embedItalic r:id="rId3" w:fontKey="{D814BCEA-1230-4CBE-B560-3636FFC38050}"/>
    <w:embedBoldItalic r:id="rId4" w:fontKey="{C376A223-E73E-4F83-B334-8726078093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BC2615A-39DF-4E26-ADE1-AE7F68838A83}"/>
    <w:embedBold r:id="rId6" w:fontKey="{AB42E8D0-A470-43E3-AE76-FAFB9FA13B59}"/>
    <w:embedItalic r:id="rId7" w:fontKey="{2806EFEE-7569-46AF-A160-F072C58EEF7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E3EF68E-52E7-4FA2-B68A-48F0603580B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CDE9EB80-452D-491F-90E0-3396937BD9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8582DCEC-7148-483E-AE7B-7F453A3D0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4E1D8" w14:textId="006CCA93" w:rsidR="00C7720D" w:rsidRDefault="00C7720D" w:rsidP="00C7720D">
    <w:pPr>
      <w:pStyle w:val="Footer"/>
    </w:pPr>
    <w:bookmarkStart w:id="17" w:name="_Hlk156826427"/>
    <w:r>
      <w:t>WSH-MA-001-Form-04, R</w:t>
    </w:r>
    <w:r w:rsidR="0005146E">
      <w:t>2</w:t>
    </w:r>
    <w:r>
      <w:t xml:space="preserve"> – Silica Exposure Control Plan</w:t>
    </w:r>
    <w:bookmarkEnd w:id="17"/>
  </w:p>
  <w:p w14:paraId="4E5722E0" w14:textId="77777777" w:rsidR="00C7720D" w:rsidRDefault="00C7720D" w:rsidP="00C772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4D49A" w14:textId="69B4AFC5" w:rsidR="00C7720D" w:rsidRDefault="00C7720D">
    <w:pPr>
      <w:pStyle w:val="Footer"/>
    </w:pPr>
    <w:r w:rsidRPr="00C7720D">
      <w:t>WSH-MA-001-Form-04, R1 – Silica Exposure Control Plan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66375" w14:textId="77777777" w:rsidR="00580ED0" w:rsidRDefault="00580ED0" w:rsidP="00650259">
      <w:pPr>
        <w:spacing w:after="0" w:line="240" w:lineRule="auto"/>
      </w:pPr>
      <w:r>
        <w:separator/>
      </w:r>
    </w:p>
  </w:footnote>
  <w:footnote w:type="continuationSeparator" w:id="0">
    <w:p w14:paraId="69CE75BC" w14:textId="77777777" w:rsidR="00580ED0" w:rsidRDefault="00580ED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20" w:type="dxa"/>
      <w:tblInd w:w="-1080" w:type="dxa"/>
      <w:shd w:val="clear" w:color="auto" w:fill="731F1C" w:themeFill="accent5"/>
      <w:tblLook w:val="04A0" w:firstRow="1" w:lastRow="0" w:firstColumn="1" w:lastColumn="0" w:noHBand="0" w:noVBand="1"/>
    </w:tblPr>
    <w:tblGrid>
      <w:gridCol w:w="11520"/>
    </w:tblGrid>
    <w:tr w:rsidR="00580ED0" w:rsidRPr="00731F26" w14:paraId="4EAACBF9" w14:textId="77777777" w:rsidTr="00C01048">
      <w:trPr>
        <w:trHeight w:val="990"/>
      </w:trPr>
      <w:tc>
        <w:tcPr>
          <w:tcW w:w="11520" w:type="dxa"/>
          <w:shd w:val="clear" w:color="auto" w:fill="auto"/>
          <w:vAlign w:val="center"/>
        </w:tcPr>
        <w:p w14:paraId="0496072B" w14:textId="77777777" w:rsidR="00580ED0" w:rsidRPr="00C7720D" w:rsidRDefault="00580ED0" w:rsidP="00C01048">
          <w:pPr>
            <w:spacing w:after="0"/>
            <w:jc w:val="center"/>
            <w:rPr>
              <w:rFonts w:ascii="Corbel" w:eastAsia="Calibri" w:hAnsi="Corbel" w:cs="Times New Roman"/>
              <w:b/>
              <w:bCs/>
              <w:sz w:val="44"/>
            </w:rPr>
          </w:pPr>
          <w:bookmarkStart w:id="16" w:name="_Hlk156826994"/>
          <w:r w:rsidRPr="00C7720D">
            <w:rPr>
              <w:rFonts w:ascii="Corbel" w:eastAsia="Calibri" w:hAnsi="Corbel" w:cs="Times New Roman"/>
              <w:b/>
              <w:bCs/>
              <w:sz w:val="44"/>
            </w:rPr>
            <w:t>Silica Exposure Control Plan</w:t>
          </w:r>
        </w:p>
        <w:bookmarkEnd w:id="16"/>
        <w:p w14:paraId="4CD97D5A" w14:textId="2BE3B066" w:rsidR="00580ED0" w:rsidRPr="00580ED0" w:rsidRDefault="00580ED0" w:rsidP="00C01048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20"/>
              <w:szCs w:val="20"/>
            </w:rPr>
          </w:pPr>
        </w:p>
      </w:tc>
    </w:tr>
  </w:tbl>
  <w:p w14:paraId="095FE6FA" w14:textId="77777777" w:rsidR="00650259" w:rsidRDefault="00650259" w:rsidP="00731F26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C36CD" w14:textId="53C811CD" w:rsidR="005B7471" w:rsidRDefault="005B7471" w:rsidP="005B7471">
    <w:pPr>
      <w:pStyle w:val="Header"/>
      <w:tabs>
        <w:tab w:val="left" w:pos="313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7124"/>
    <w:multiLevelType w:val="hybridMultilevel"/>
    <w:tmpl w:val="96A25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1DD0EA1"/>
    <w:multiLevelType w:val="hybridMultilevel"/>
    <w:tmpl w:val="E19CD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51160773">
    <w:abstractNumId w:val="13"/>
  </w:num>
  <w:num w:numId="2" w16cid:durableId="199635722">
    <w:abstractNumId w:val="8"/>
  </w:num>
  <w:num w:numId="3" w16cid:durableId="423501305">
    <w:abstractNumId w:val="17"/>
  </w:num>
  <w:num w:numId="4" w16cid:durableId="530269609">
    <w:abstractNumId w:val="14"/>
  </w:num>
  <w:num w:numId="5" w16cid:durableId="1477725623">
    <w:abstractNumId w:val="15"/>
  </w:num>
  <w:num w:numId="6" w16cid:durableId="205720405">
    <w:abstractNumId w:val="21"/>
  </w:num>
  <w:num w:numId="7" w16cid:durableId="469783657">
    <w:abstractNumId w:val="7"/>
  </w:num>
  <w:num w:numId="8" w16cid:durableId="1811167826">
    <w:abstractNumId w:val="12"/>
  </w:num>
  <w:num w:numId="9" w16cid:durableId="1968393673">
    <w:abstractNumId w:val="19"/>
  </w:num>
  <w:num w:numId="10" w16cid:durableId="595867210">
    <w:abstractNumId w:val="2"/>
  </w:num>
  <w:num w:numId="11" w16cid:durableId="989404669">
    <w:abstractNumId w:val="6"/>
  </w:num>
  <w:num w:numId="12" w16cid:durableId="1667055968">
    <w:abstractNumId w:val="1"/>
  </w:num>
  <w:num w:numId="13" w16cid:durableId="1640305400">
    <w:abstractNumId w:val="3"/>
  </w:num>
  <w:num w:numId="14" w16cid:durableId="1028213151">
    <w:abstractNumId w:val="10"/>
  </w:num>
  <w:num w:numId="15" w16cid:durableId="1451582545">
    <w:abstractNumId w:val="9"/>
  </w:num>
  <w:num w:numId="16" w16cid:durableId="1203010462">
    <w:abstractNumId w:val="18"/>
  </w:num>
  <w:num w:numId="17" w16cid:durableId="1443262674">
    <w:abstractNumId w:val="4"/>
  </w:num>
  <w:num w:numId="18" w16cid:durableId="1969581022">
    <w:abstractNumId w:val="23"/>
  </w:num>
  <w:num w:numId="19" w16cid:durableId="514003966">
    <w:abstractNumId w:val="20"/>
  </w:num>
  <w:num w:numId="20" w16cid:durableId="122387517">
    <w:abstractNumId w:val="16"/>
  </w:num>
  <w:num w:numId="21" w16cid:durableId="43989129">
    <w:abstractNumId w:val="22"/>
  </w:num>
  <w:num w:numId="22" w16cid:durableId="1903180042">
    <w:abstractNumId w:val="5"/>
  </w:num>
  <w:num w:numId="23" w16cid:durableId="1592351401">
    <w:abstractNumId w:val="11"/>
  </w:num>
  <w:num w:numId="24" w16cid:durableId="91424552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pzIWnx0MNDU7uONFzl+/aNaW540ezZIrJO7A5M/L6R3JV6rgv7wIF8e6hPIo5ktKGkVQKL9LdvOlZinr4g9Gcw==" w:salt="4U7UsCM1KFVBPcLcLgDHsA==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ED0"/>
    <w:rsid w:val="00021671"/>
    <w:rsid w:val="000363F7"/>
    <w:rsid w:val="000417B2"/>
    <w:rsid w:val="0005146E"/>
    <w:rsid w:val="0005160B"/>
    <w:rsid w:val="00052382"/>
    <w:rsid w:val="00055A53"/>
    <w:rsid w:val="0006568A"/>
    <w:rsid w:val="00076F0F"/>
    <w:rsid w:val="00084253"/>
    <w:rsid w:val="0008761C"/>
    <w:rsid w:val="00090D4B"/>
    <w:rsid w:val="000C35B2"/>
    <w:rsid w:val="000D1F49"/>
    <w:rsid w:val="001110A5"/>
    <w:rsid w:val="001115A7"/>
    <w:rsid w:val="00136D00"/>
    <w:rsid w:val="00140F9A"/>
    <w:rsid w:val="00144534"/>
    <w:rsid w:val="001727CA"/>
    <w:rsid w:val="001A32E7"/>
    <w:rsid w:val="001B06F3"/>
    <w:rsid w:val="001C4A3D"/>
    <w:rsid w:val="002052F3"/>
    <w:rsid w:val="0024108E"/>
    <w:rsid w:val="002462F3"/>
    <w:rsid w:val="002701B8"/>
    <w:rsid w:val="002942F3"/>
    <w:rsid w:val="002A028A"/>
    <w:rsid w:val="002A138A"/>
    <w:rsid w:val="002C3AEB"/>
    <w:rsid w:val="002C56E6"/>
    <w:rsid w:val="002F686A"/>
    <w:rsid w:val="00340957"/>
    <w:rsid w:val="003412D6"/>
    <w:rsid w:val="00346DE2"/>
    <w:rsid w:val="00353B06"/>
    <w:rsid w:val="00361E11"/>
    <w:rsid w:val="00366884"/>
    <w:rsid w:val="003B4744"/>
    <w:rsid w:val="003C1281"/>
    <w:rsid w:val="003E7CC9"/>
    <w:rsid w:val="003F0847"/>
    <w:rsid w:val="003F62E4"/>
    <w:rsid w:val="003F7540"/>
    <w:rsid w:val="0040090B"/>
    <w:rsid w:val="00406B4E"/>
    <w:rsid w:val="00423F4B"/>
    <w:rsid w:val="0044106C"/>
    <w:rsid w:val="0046302A"/>
    <w:rsid w:val="004816EF"/>
    <w:rsid w:val="00487D2D"/>
    <w:rsid w:val="004906B5"/>
    <w:rsid w:val="004B76BE"/>
    <w:rsid w:val="004C48CE"/>
    <w:rsid w:val="004D5D62"/>
    <w:rsid w:val="004E14FC"/>
    <w:rsid w:val="00502D57"/>
    <w:rsid w:val="005112D0"/>
    <w:rsid w:val="0051782E"/>
    <w:rsid w:val="0052272F"/>
    <w:rsid w:val="005227F7"/>
    <w:rsid w:val="00564AE9"/>
    <w:rsid w:val="00573234"/>
    <w:rsid w:val="00577E06"/>
    <w:rsid w:val="00580ED0"/>
    <w:rsid w:val="005A3BF7"/>
    <w:rsid w:val="005B7471"/>
    <w:rsid w:val="005C63AE"/>
    <w:rsid w:val="005C6CFE"/>
    <w:rsid w:val="005E4F47"/>
    <w:rsid w:val="005E68AC"/>
    <w:rsid w:val="005F2035"/>
    <w:rsid w:val="005F679C"/>
    <w:rsid w:val="005F7990"/>
    <w:rsid w:val="00627CDC"/>
    <w:rsid w:val="006321E0"/>
    <w:rsid w:val="0063739C"/>
    <w:rsid w:val="00650259"/>
    <w:rsid w:val="00653072"/>
    <w:rsid w:val="006569D0"/>
    <w:rsid w:val="00677972"/>
    <w:rsid w:val="00684F9C"/>
    <w:rsid w:val="00694F1B"/>
    <w:rsid w:val="006A45AA"/>
    <w:rsid w:val="006E629B"/>
    <w:rsid w:val="007079BF"/>
    <w:rsid w:val="00731F26"/>
    <w:rsid w:val="00756C6D"/>
    <w:rsid w:val="00760D65"/>
    <w:rsid w:val="00761698"/>
    <w:rsid w:val="00770F25"/>
    <w:rsid w:val="00775965"/>
    <w:rsid w:val="007A35A8"/>
    <w:rsid w:val="007B0A85"/>
    <w:rsid w:val="007C6A52"/>
    <w:rsid w:val="007D306D"/>
    <w:rsid w:val="007D5C0F"/>
    <w:rsid w:val="007E377E"/>
    <w:rsid w:val="00807C3B"/>
    <w:rsid w:val="00815E49"/>
    <w:rsid w:val="0082043E"/>
    <w:rsid w:val="008349A4"/>
    <w:rsid w:val="00837479"/>
    <w:rsid w:val="008429A1"/>
    <w:rsid w:val="0086023E"/>
    <w:rsid w:val="00866F91"/>
    <w:rsid w:val="008A0FD3"/>
    <w:rsid w:val="008E203A"/>
    <w:rsid w:val="008E7C06"/>
    <w:rsid w:val="0091229C"/>
    <w:rsid w:val="00940E73"/>
    <w:rsid w:val="00954892"/>
    <w:rsid w:val="00962A23"/>
    <w:rsid w:val="00965115"/>
    <w:rsid w:val="0097699F"/>
    <w:rsid w:val="0098597D"/>
    <w:rsid w:val="009C02FC"/>
    <w:rsid w:val="009F4635"/>
    <w:rsid w:val="009F619A"/>
    <w:rsid w:val="009F6DDE"/>
    <w:rsid w:val="00A07415"/>
    <w:rsid w:val="00A11E8F"/>
    <w:rsid w:val="00A2504B"/>
    <w:rsid w:val="00A370A8"/>
    <w:rsid w:val="00A42583"/>
    <w:rsid w:val="00A45FBE"/>
    <w:rsid w:val="00A51B17"/>
    <w:rsid w:val="00A62C55"/>
    <w:rsid w:val="00A65D5E"/>
    <w:rsid w:val="00A7665B"/>
    <w:rsid w:val="00AB20F9"/>
    <w:rsid w:val="00AC0BC1"/>
    <w:rsid w:val="00B00016"/>
    <w:rsid w:val="00B055D9"/>
    <w:rsid w:val="00B25CE8"/>
    <w:rsid w:val="00B92223"/>
    <w:rsid w:val="00BA0397"/>
    <w:rsid w:val="00BB4CF3"/>
    <w:rsid w:val="00BD4753"/>
    <w:rsid w:val="00BD4BE8"/>
    <w:rsid w:val="00BD5CB1"/>
    <w:rsid w:val="00BE1316"/>
    <w:rsid w:val="00BE62EE"/>
    <w:rsid w:val="00BF1CDF"/>
    <w:rsid w:val="00BF2F83"/>
    <w:rsid w:val="00C003BA"/>
    <w:rsid w:val="00C01048"/>
    <w:rsid w:val="00C07B80"/>
    <w:rsid w:val="00C22431"/>
    <w:rsid w:val="00C3187A"/>
    <w:rsid w:val="00C46878"/>
    <w:rsid w:val="00C54CDA"/>
    <w:rsid w:val="00C57916"/>
    <w:rsid w:val="00C7720D"/>
    <w:rsid w:val="00C87639"/>
    <w:rsid w:val="00CA04DA"/>
    <w:rsid w:val="00CA0ED8"/>
    <w:rsid w:val="00CB3E4C"/>
    <w:rsid w:val="00CB4A51"/>
    <w:rsid w:val="00CC6DDB"/>
    <w:rsid w:val="00CD4532"/>
    <w:rsid w:val="00CD47B0"/>
    <w:rsid w:val="00CE06F4"/>
    <w:rsid w:val="00CE18F1"/>
    <w:rsid w:val="00CE52F8"/>
    <w:rsid w:val="00CE6104"/>
    <w:rsid w:val="00CE7918"/>
    <w:rsid w:val="00D16163"/>
    <w:rsid w:val="00D21A06"/>
    <w:rsid w:val="00D27C15"/>
    <w:rsid w:val="00D417A6"/>
    <w:rsid w:val="00D461A7"/>
    <w:rsid w:val="00D55A6C"/>
    <w:rsid w:val="00D628E2"/>
    <w:rsid w:val="00D91153"/>
    <w:rsid w:val="00DA4942"/>
    <w:rsid w:val="00DB33E2"/>
    <w:rsid w:val="00DB3FAD"/>
    <w:rsid w:val="00DB6C90"/>
    <w:rsid w:val="00DB7332"/>
    <w:rsid w:val="00DF23C0"/>
    <w:rsid w:val="00E003B0"/>
    <w:rsid w:val="00E16B00"/>
    <w:rsid w:val="00E30336"/>
    <w:rsid w:val="00E5175B"/>
    <w:rsid w:val="00E51AA3"/>
    <w:rsid w:val="00E61C09"/>
    <w:rsid w:val="00E677FE"/>
    <w:rsid w:val="00E84114"/>
    <w:rsid w:val="00E91412"/>
    <w:rsid w:val="00EB3B58"/>
    <w:rsid w:val="00EB563B"/>
    <w:rsid w:val="00EB6526"/>
    <w:rsid w:val="00EC7359"/>
    <w:rsid w:val="00EE3054"/>
    <w:rsid w:val="00EE5BD6"/>
    <w:rsid w:val="00F00606"/>
    <w:rsid w:val="00F01256"/>
    <w:rsid w:val="00F24DCF"/>
    <w:rsid w:val="00F317F5"/>
    <w:rsid w:val="00F406D4"/>
    <w:rsid w:val="00F62A1B"/>
    <w:rsid w:val="00F6376E"/>
    <w:rsid w:val="00F63EFF"/>
    <w:rsid w:val="00FC7475"/>
    <w:rsid w:val="00FE78A0"/>
    <w:rsid w:val="00FF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99886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customStyle="1" w:styleId="HEPA">
    <w:name w:val="HEPA"/>
    <w:basedOn w:val="DefaultParagraphFont"/>
    <w:uiPriority w:val="1"/>
    <w:rsid w:val="00954892"/>
  </w:style>
  <w:style w:type="paragraph" w:styleId="ListParagraph">
    <w:name w:val="List Paragraph"/>
    <w:basedOn w:val="Normal"/>
    <w:uiPriority w:val="34"/>
    <w:semiHidden/>
    <w:qFormat/>
    <w:rsid w:val="00F24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182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21FBF5256145979D49C330B66C1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059C9-A655-4403-BF1C-C76A75A70407}"/>
      </w:docPartPr>
      <w:docPartBody>
        <w:p w:rsidR="00CD0377" w:rsidRDefault="005F788C" w:rsidP="005F788C">
          <w:pPr>
            <w:pStyle w:val="3A21FBF5256145979D49C330B66C12323"/>
          </w:pPr>
          <w:r w:rsidRPr="00D55A6C">
            <w:rPr>
              <w:rFonts w:cstheme="minorHAnsi"/>
              <w:b/>
              <w:bCs/>
              <w:sz w:val="24"/>
              <w:szCs w:val="24"/>
            </w:rPr>
            <w:t>Activity Description:</w:t>
          </w:r>
        </w:p>
      </w:docPartBody>
    </w:docPart>
    <w:docPart>
      <w:docPartPr>
        <w:name w:val="4A2FA223C9EE4EFBA166B87BE66FC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7C507-5498-4305-8582-A437E9F5DE4D}"/>
      </w:docPartPr>
      <w:docPartBody>
        <w:p w:rsidR="00CD0377" w:rsidRDefault="005F788C" w:rsidP="005F788C">
          <w:pPr>
            <w:pStyle w:val="4A2FA223C9EE4EFBA166B87BE66FC6EF3"/>
          </w:pPr>
          <w:r w:rsidRPr="00D55A6C">
            <w:rPr>
              <w:rStyle w:val="PlaceholderText"/>
              <w:rFonts w:cstheme="minorHAnsi"/>
              <w:b/>
              <w:bCs/>
              <w:sz w:val="24"/>
              <w:szCs w:val="24"/>
            </w:rPr>
            <w:t>Duration:</w:t>
          </w:r>
        </w:p>
      </w:docPartBody>
    </w:docPart>
    <w:docPart>
      <w:docPartPr>
        <w:name w:val="942CA0340AE04909A020643613642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E3D53-3DF6-43B5-8395-8DFA6BA73FDD}"/>
      </w:docPartPr>
      <w:docPartBody>
        <w:p w:rsidR="00CD0377" w:rsidRDefault="005F788C" w:rsidP="005F788C">
          <w:pPr>
            <w:pStyle w:val="942CA0340AE04909A0206436136421763"/>
          </w:pPr>
          <w:r w:rsidRPr="00D55A6C">
            <w:rPr>
              <w:rFonts w:cstheme="minorHAnsi"/>
              <w:color w:val="7F7F7F" w:themeColor="text1" w:themeTint="80"/>
              <w:sz w:val="24"/>
              <w:szCs w:val="24"/>
            </w:rPr>
            <w:t>Choose an item.</w:t>
          </w:r>
        </w:p>
      </w:docPartBody>
    </w:docPart>
    <w:docPart>
      <w:docPartPr>
        <w:name w:val="A9DCADBFC4984077A536ACAFBE6D6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2651A-3595-4B35-B09F-A24711766EB0}"/>
      </w:docPartPr>
      <w:docPartBody>
        <w:p w:rsidR="00CD0377" w:rsidRDefault="005F788C" w:rsidP="005F788C">
          <w:pPr>
            <w:pStyle w:val="A9DCADBFC4984077A536ACAFBE6D62B03"/>
          </w:pPr>
          <w:r w:rsidRPr="00D55A6C">
            <w:rPr>
              <w:rFonts w:cstheme="minorHAnsi"/>
              <w:b/>
              <w:bCs/>
              <w:sz w:val="24"/>
              <w:szCs w:val="24"/>
            </w:rPr>
            <w:t>Location (building/room):</w:t>
          </w:r>
        </w:p>
      </w:docPartBody>
    </w:docPart>
    <w:docPart>
      <w:docPartPr>
        <w:name w:val="21A4BBA4579C4E2897BF24893D85D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742BB-16A4-4640-B1D4-45947DDE0F44}"/>
      </w:docPartPr>
      <w:docPartBody>
        <w:p w:rsidR="00CD0377" w:rsidRDefault="005F788C" w:rsidP="005F788C">
          <w:pPr>
            <w:pStyle w:val="21A4BBA4579C4E2897BF24893D85D0883"/>
          </w:pPr>
          <w:r w:rsidRPr="00D55A6C">
            <w:rPr>
              <w:rFonts w:cstheme="minorHAnsi"/>
              <w:b/>
              <w:bCs/>
              <w:sz w:val="24"/>
              <w:szCs w:val="24"/>
            </w:rPr>
            <w:t>Task Location:</w:t>
          </w:r>
        </w:p>
      </w:docPartBody>
    </w:docPart>
    <w:docPart>
      <w:docPartPr>
        <w:name w:val="FA63C86BC0D7465BA19770FDBEEFE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3DD53-DCC4-4841-B2A6-00817ED08881}"/>
      </w:docPartPr>
      <w:docPartBody>
        <w:p w:rsidR="00CD0377" w:rsidRDefault="005F788C" w:rsidP="005F788C">
          <w:pPr>
            <w:pStyle w:val="FA63C86BC0D7465BA19770FDBEEFEE4F3"/>
          </w:pPr>
          <w:r w:rsidRPr="00D55A6C">
            <w:rPr>
              <w:rStyle w:val="PlaceholderText"/>
              <w:rFonts w:cstheme="minorHAnsi"/>
              <w:sz w:val="24"/>
              <w:szCs w:val="24"/>
            </w:rPr>
            <w:t>Choose an item.</w:t>
          </w:r>
        </w:p>
      </w:docPartBody>
    </w:docPart>
    <w:docPart>
      <w:docPartPr>
        <w:name w:val="142CE76911BE4C4480F8BA863BAD3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E6015-DFD4-4034-86DD-D6692D0E1448}"/>
      </w:docPartPr>
      <w:docPartBody>
        <w:p w:rsidR="00CD0377" w:rsidRDefault="005F788C" w:rsidP="005F788C">
          <w:pPr>
            <w:pStyle w:val="142CE76911BE4C4480F8BA863BAD38043"/>
          </w:pPr>
          <w:r w:rsidRPr="00D55A6C">
            <w:rPr>
              <w:rStyle w:val="PlaceholderText"/>
              <w:rFonts w:cstheme="minorHAnsi"/>
              <w:b/>
              <w:bCs/>
              <w:sz w:val="24"/>
              <w:szCs w:val="24"/>
            </w:rPr>
            <w:t>Issue Date:</w:t>
          </w:r>
        </w:p>
      </w:docPartBody>
    </w:docPart>
    <w:docPart>
      <w:docPartPr>
        <w:name w:val="18C5124AC0514D268E5D996029C48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3C7A6-EFE4-4D09-9987-6047888B3F60}"/>
      </w:docPartPr>
      <w:docPartBody>
        <w:p w:rsidR="00CD0377" w:rsidRDefault="005F788C" w:rsidP="005F788C">
          <w:pPr>
            <w:pStyle w:val="18C5124AC0514D268E5D996029C48A593"/>
          </w:pPr>
          <w:r w:rsidRPr="00D55A6C">
            <w:rPr>
              <w:rStyle w:val="PlaceholderText"/>
              <w:rFonts w:cstheme="minorHAnsi"/>
              <w:sz w:val="24"/>
              <w:szCs w:val="24"/>
            </w:rPr>
            <w:t>Click or tap to enter a date.</w:t>
          </w:r>
        </w:p>
      </w:docPartBody>
    </w:docPart>
    <w:docPart>
      <w:docPartPr>
        <w:name w:val="7C059AA9F3484B51B1FFCD0A13772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81B4A-714A-4234-B902-C777FEDB6EA8}"/>
      </w:docPartPr>
      <w:docPartBody>
        <w:p w:rsidR="00CD0377" w:rsidRDefault="005F788C" w:rsidP="005F788C">
          <w:pPr>
            <w:pStyle w:val="7C059AA9F3484B51B1FFCD0A137722A23"/>
          </w:pPr>
          <w:r w:rsidRPr="00D55A6C">
            <w:rPr>
              <w:rStyle w:val="PlaceholderText"/>
              <w:rFonts w:cstheme="minorHAnsi"/>
              <w:b/>
              <w:bCs/>
              <w:sz w:val="24"/>
              <w:szCs w:val="24"/>
            </w:rPr>
            <w:t>Data Reviewed:</w:t>
          </w:r>
        </w:p>
      </w:docPartBody>
    </w:docPart>
    <w:docPart>
      <w:docPartPr>
        <w:name w:val="DB023D94088945B88B450A4EC94D0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B2CF7-2C8E-4691-BB8E-8028330E3E25}"/>
      </w:docPartPr>
      <w:docPartBody>
        <w:p w:rsidR="00CD0377" w:rsidRDefault="005F788C" w:rsidP="005F788C">
          <w:pPr>
            <w:pStyle w:val="DB023D94088945B88B450A4EC94D0C2F3"/>
          </w:pPr>
          <w:r w:rsidRPr="00D55A6C">
            <w:rPr>
              <w:rStyle w:val="PlaceholderText"/>
              <w:rFonts w:cstheme="minorHAnsi"/>
              <w:sz w:val="24"/>
              <w:szCs w:val="24"/>
            </w:rPr>
            <w:t>Choose an item.</w:t>
          </w:r>
        </w:p>
      </w:docPartBody>
    </w:docPart>
    <w:docPart>
      <w:docPartPr>
        <w:name w:val="F8F8597DFB2B4A3B95E39107F2011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7535A-DB6A-45D5-9EFD-D93D3A7ACBAC}"/>
      </w:docPartPr>
      <w:docPartBody>
        <w:p w:rsidR="00CD0377" w:rsidRDefault="005F788C" w:rsidP="005F788C">
          <w:pPr>
            <w:pStyle w:val="F8F8597DFB2B4A3B95E39107F20110E03"/>
          </w:pPr>
          <w:r w:rsidRPr="00D55A6C">
            <w:rPr>
              <w:rStyle w:val="PlaceholderText"/>
              <w:rFonts w:cstheme="minorHAnsi"/>
              <w:b/>
              <w:bCs/>
              <w:sz w:val="24"/>
              <w:szCs w:val="24"/>
            </w:rPr>
            <w:t>Exposure Assessment (8hr. TWA):</w:t>
          </w:r>
        </w:p>
      </w:docPartBody>
    </w:docPart>
    <w:docPart>
      <w:docPartPr>
        <w:name w:val="460A7B721CDF42EFBF2E50074BFE6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42D32-A206-4377-B567-F53076270EEA}"/>
      </w:docPartPr>
      <w:docPartBody>
        <w:p w:rsidR="00CD0377" w:rsidRDefault="005F788C" w:rsidP="005F788C">
          <w:pPr>
            <w:pStyle w:val="460A7B721CDF42EFBF2E50074BFE6AB03"/>
          </w:pPr>
          <w:r w:rsidRPr="00D55A6C">
            <w:rPr>
              <w:rStyle w:val="PlaceholderText"/>
              <w:rFonts w:cstheme="minorHAnsi"/>
              <w:sz w:val="24"/>
              <w:szCs w:val="24"/>
            </w:rPr>
            <w:t>Choose an item.</w:t>
          </w:r>
        </w:p>
      </w:docPartBody>
    </w:docPart>
    <w:docPart>
      <w:docPartPr>
        <w:name w:val="E624FFB878B2457A832640860E3E9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F5B2A-1ABD-4F8A-8C6B-1B145E5F18A3}"/>
      </w:docPartPr>
      <w:docPartBody>
        <w:p w:rsidR="00CD0377" w:rsidRDefault="005F788C" w:rsidP="005F788C">
          <w:pPr>
            <w:pStyle w:val="E624FFB878B2457A832640860E3E90D63"/>
          </w:pPr>
          <w:r w:rsidRPr="00D55A6C">
            <w:rPr>
              <w:rStyle w:val="PlaceholderText"/>
              <w:rFonts w:cstheme="minorHAnsi"/>
              <w:sz w:val="24"/>
              <w:szCs w:val="24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7C0"/>
    <w:rsid w:val="00225396"/>
    <w:rsid w:val="004237C0"/>
    <w:rsid w:val="0055238C"/>
    <w:rsid w:val="005F788C"/>
    <w:rsid w:val="00716F0D"/>
    <w:rsid w:val="007A64F8"/>
    <w:rsid w:val="00805819"/>
    <w:rsid w:val="008174FE"/>
    <w:rsid w:val="009E7DCF"/>
    <w:rsid w:val="00CD0377"/>
    <w:rsid w:val="00D4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788C"/>
    <w:rPr>
      <w:color w:val="808080"/>
    </w:rPr>
  </w:style>
  <w:style w:type="paragraph" w:customStyle="1" w:styleId="3A21FBF5256145979D49C330B66C12323">
    <w:name w:val="3A21FBF5256145979D49C330B66C1232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A2FA223C9EE4EFBA166B87BE66FC6EF3">
    <w:name w:val="4A2FA223C9EE4EFBA166B87BE66FC6EF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42CA0340AE04909A0206436136421763">
    <w:name w:val="942CA0340AE04909A020643613642176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9DCADBFC4984077A536ACAFBE6D62B03">
    <w:name w:val="A9DCADBFC4984077A536ACAFBE6D62B0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1A4BBA4579C4E2897BF24893D85D0883">
    <w:name w:val="21A4BBA4579C4E2897BF24893D85D088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A63C86BC0D7465BA19770FDBEEFEE4F3">
    <w:name w:val="FA63C86BC0D7465BA19770FDBEEFEE4F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42CE76911BE4C4480F8BA863BAD38043">
    <w:name w:val="142CE76911BE4C4480F8BA863BAD3804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8C5124AC0514D268E5D996029C48A593">
    <w:name w:val="18C5124AC0514D268E5D996029C48A59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C059AA9F3484B51B1FFCD0A137722A23">
    <w:name w:val="7C059AA9F3484B51B1FFCD0A137722A2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B023D94088945B88B450A4EC94D0C2F3">
    <w:name w:val="DB023D94088945B88B450A4EC94D0C2F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8F8597DFB2B4A3B95E39107F20110E03">
    <w:name w:val="F8F8597DFB2B4A3B95E39107F20110E0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60A7B721CDF42EFBF2E50074BFE6AB03">
    <w:name w:val="460A7B721CDF42EFBF2E50074BFE6AB03"/>
    <w:rsid w:val="005F788C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624FFB878B2457A832640860E3E90D63">
    <w:name w:val="E624FFB878B2457A832640860E3E90D63"/>
    <w:rsid w:val="005F788C"/>
    <w:pPr>
      <w:spacing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1AA3780-F09C-4CA0-B7DC-01E4CAE5D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3</Pages>
  <Words>466</Words>
  <Characters>2603</Characters>
  <Application>Microsoft Office Word</Application>
  <DocSecurity>4</DocSecurity>
  <Lines>162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2024-10-29T19:51:00Z</dcterms:created>
  <dcterms:modified xsi:type="dcterms:W3CDTF">2024-10-29T19:51:00Z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